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22" w:type="dxa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091"/>
        <w:gridCol w:w="339"/>
        <w:gridCol w:w="6892"/>
      </w:tblGrid>
      <w:tr w:rsidR="000629D5" w14:paraId="3B785D35" w14:textId="77777777" w:rsidTr="004E743D">
        <w:trPr>
          <w:trHeight w:val="4027"/>
        </w:trPr>
        <w:tc>
          <w:tcPr>
            <w:tcW w:w="4091" w:type="dxa"/>
            <w:vAlign w:val="bottom"/>
          </w:tcPr>
          <w:p w14:paraId="6D152B64" w14:textId="3D6C453E" w:rsidR="000629D5" w:rsidRDefault="002450FE" w:rsidP="00AB29B5">
            <w:pPr>
              <w:tabs>
                <w:tab w:val="left" w:pos="990"/>
              </w:tabs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1EB9108" wp14:editId="51C9EDE6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31115</wp:posOffset>
                  </wp:positionV>
                  <wp:extent cx="1659255" cy="2995930"/>
                  <wp:effectExtent l="0" t="0" r="0" b="0"/>
                  <wp:wrapNone/>
                  <wp:docPr id="3" name="Picture 3" descr="A person standing in front of a blue curtai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standing in front of a blue curtain&#10;&#10;Description automatically generated with medium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299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" w:type="dxa"/>
          </w:tcPr>
          <w:p w14:paraId="602E971C" w14:textId="6206AFF0" w:rsidR="000629D5" w:rsidRDefault="000629D5" w:rsidP="00D413EB">
            <w:pPr>
              <w:tabs>
                <w:tab w:val="left" w:pos="990"/>
              </w:tabs>
              <w:spacing w:after="0"/>
            </w:pPr>
          </w:p>
        </w:tc>
        <w:tc>
          <w:tcPr>
            <w:tcW w:w="6892" w:type="dxa"/>
            <w:vMerge w:val="restart"/>
            <w:vAlign w:val="center"/>
          </w:tcPr>
          <w:tbl>
            <w:tblPr>
              <w:tblStyle w:val="TableWeb3"/>
              <w:tblW w:w="3580" w:type="dxa"/>
              <w:tblInd w:w="6" w:type="dxa"/>
              <w:tblLook w:val="04A0" w:firstRow="1" w:lastRow="0" w:firstColumn="1" w:lastColumn="0" w:noHBand="0" w:noVBand="1"/>
            </w:tblPr>
            <w:tblGrid>
              <w:gridCol w:w="1790"/>
              <w:gridCol w:w="1790"/>
            </w:tblGrid>
            <w:tr w:rsidR="00D33D7D" w:rsidRPr="00D33D7D" w14:paraId="083DC941" w14:textId="77777777" w:rsidTr="004E743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072"/>
              </w:trPr>
              <w:tc>
                <w:tcPr>
                  <w:tcW w:w="1730" w:type="dxa"/>
                </w:tcPr>
                <w:p w14:paraId="6F8B4DE2" w14:textId="7473216D" w:rsidR="00D33D7D" w:rsidRPr="00D33D7D" w:rsidRDefault="00D33D7D" w:rsidP="00D33D7D">
                  <w:pPr>
                    <w:pStyle w:val="Address"/>
                    <w:spacing w:after="0"/>
                    <w:rPr>
                      <w:sz w:val="18"/>
                      <w:szCs w:val="18"/>
                    </w:rPr>
                  </w:pPr>
                  <w:r w:rsidRPr="00D33D7D">
                    <w:rPr>
                      <w:sz w:val="18"/>
                      <w:szCs w:val="18"/>
                    </w:rPr>
                    <w:t>Height: 18</w:t>
                  </w:r>
                  <w:r w:rsidR="00FF1A57">
                    <w:rPr>
                      <w:sz w:val="18"/>
                      <w:szCs w:val="18"/>
                    </w:rPr>
                    <w:t>5</w:t>
                  </w:r>
                  <w:r w:rsidRPr="00D33D7D">
                    <w:rPr>
                      <w:sz w:val="18"/>
                      <w:szCs w:val="18"/>
                    </w:rPr>
                    <w:t>cm</w:t>
                  </w:r>
                </w:p>
                <w:p w14:paraId="4E37D0EF" w14:textId="5F7491D5" w:rsidR="00D33D7D" w:rsidRPr="00D33D7D" w:rsidRDefault="00D33D7D" w:rsidP="00D33D7D">
                  <w:pPr>
                    <w:pStyle w:val="Address"/>
                    <w:spacing w:after="0"/>
                    <w:rPr>
                      <w:sz w:val="18"/>
                      <w:szCs w:val="18"/>
                    </w:rPr>
                  </w:pPr>
                  <w:r w:rsidRPr="00D33D7D">
                    <w:rPr>
                      <w:sz w:val="18"/>
                      <w:szCs w:val="18"/>
                    </w:rPr>
                    <w:t>Chest: 10</w:t>
                  </w:r>
                  <w:r w:rsidR="005F0C23">
                    <w:rPr>
                      <w:sz w:val="18"/>
                      <w:szCs w:val="18"/>
                    </w:rPr>
                    <w:t>2</w:t>
                  </w:r>
                  <w:r w:rsidRPr="00D33D7D">
                    <w:rPr>
                      <w:sz w:val="18"/>
                      <w:szCs w:val="18"/>
                    </w:rPr>
                    <w:t>cm</w:t>
                  </w:r>
                </w:p>
                <w:p w14:paraId="4E574826" w14:textId="4C6D9C4D" w:rsidR="00D33D7D" w:rsidRPr="00D33D7D" w:rsidRDefault="00D33D7D" w:rsidP="00D33D7D">
                  <w:pPr>
                    <w:pStyle w:val="Address"/>
                    <w:spacing w:after="0"/>
                    <w:rPr>
                      <w:sz w:val="18"/>
                      <w:szCs w:val="18"/>
                    </w:rPr>
                  </w:pPr>
                  <w:r w:rsidRPr="00D33D7D">
                    <w:rPr>
                      <w:sz w:val="18"/>
                      <w:szCs w:val="18"/>
                    </w:rPr>
                    <w:t>Waist: 8</w:t>
                  </w:r>
                  <w:r w:rsidR="005F0C23">
                    <w:rPr>
                      <w:sz w:val="18"/>
                      <w:szCs w:val="18"/>
                    </w:rPr>
                    <w:t>2</w:t>
                  </w:r>
                  <w:r w:rsidRPr="00D33D7D">
                    <w:rPr>
                      <w:sz w:val="18"/>
                      <w:szCs w:val="18"/>
                    </w:rPr>
                    <w:t>cm</w:t>
                  </w:r>
                </w:p>
                <w:p w14:paraId="0577C628" w14:textId="77777777" w:rsidR="00D33D7D" w:rsidRPr="00D33D7D" w:rsidRDefault="00D33D7D" w:rsidP="00D33D7D">
                  <w:pPr>
                    <w:pStyle w:val="Address"/>
                    <w:spacing w:after="0"/>
                    <w:rPr>
                      <w:sz w:val="18"/>
                      <w:szCs w:val="18"/>
                    </w:rPr>
                  </w:pPr>
                  <w:r w:rsidRPr="00D33D7D">
                    <w:rPr>
                      <w:sz w:val="18"/>
                      <w:szCs w:val="18"/>
                    </w:rPr>
                    <w:t>Inseam: 81cm</w:t>
                  </w:r>
                </w:p>
                <w:p w14:paraId="5EF992AB" w14:textId="77777777" w:rsidR="00D33D7D" w:rsidRPr="00D33D7D" w:rsidRDefault="00D33D7D" w:rsidP="00D33D7D">
                  <w:pPr>
                    <w:pStyle w:val="Address"/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30" w:type="dxa"/>
                </w:tcPr>
                <w:p w14:paraId="277C956C" w14:textId="77777777" w:rsidR="00D33D7D" w:rsidRPr="00D33D7D" w:rsidRDefault="00D33D7D" w:rsidP="00D33D7D">
                  <w:pPr>
                    <w:pStyle w:val="Address"/>
                    <w:spacing w:after="0"/>
                    <w:rPr>
                      <w:sz w:val="18"/>
                      <w:szCs w:val="18"/>
                    </w:rPr>
                  </w:pPr>
                  <w:r w:rsidRPr="00D33D7D">
                    <w:rPr>
                      <w:sz w:val="18"/>
                      <w:szCs w:val="18"/>
                    </w:rPr>
                    <w:t>Collar: 40.5cm</w:t>
                  </w:r>
                </w:p>
                <w:p w14:paraId="717D07E7" w14:textId="77777777" w:rsidR="00D33D7D" w:rsidRPr="00D33D7D" w:rsidRDefault="00D33D7D" w:rsidP="00D33D7D">
                  <w:pPr>
                    <w:pStyle w:val="Address"/>
                    <w:spacing w:after="0"/>
                    <w:rPr>
                      <w:sz w:val="18"/>
                      <w:szCs w:val="18"/>
                    </w:rPr>
                  </w:pPr>
                  <w:r w:rsidRPr="00D33D7D">
                    <w:rPr>
                      <w:sz w:val="18"/>
                      <w:szCs w:val="18"/>
                    </w:rPr>
                    <w:t>Shoe: 10.5 US</w:t>
                  </w:r>
                </w:p>
                <w:p w14:paraId="64A5278B" w14:textId="77777777" w:rsidR="00D33D7D" w:rsidRPr="00D33D7D" w:rsidRDefault="00D33D7D" w:rsidP="00D33D7D">
                  <w:pPr>
                    <w:pStyle w:val="Address"/>
                    <w:spacing w:after="0"/>
                    <w:rPr>
                      <w:sz w:val="18"/>
                      <w:szCs w:val="18"/>
                    </w:rPr>
                  </w:pPr>
                  <w:r w:rsidRPr="00D33D7D">
                    <w:rPr>
                      <w:sz w:val="18"/>
                      <w:szCs w:val="18"/>
                    </w:rPr>
                    <w:t>Eyes: Blue</w:t>
                  </w:r>
                </w:p>
                <w:p w14:paraId="2EEAFECD" w14:textId="77777777" w:rsidR="00D33D7D" w:rsidRPr="00D33D7D" w:rsidRDefault="00D33D7D" w:rsidP="00D33D7D">
                  <w:pPr>
                    <w:pStyle w:val="Address"/>
                    <w:spacing w:after="0"/>
                    <w:rPr>
                      <w:sz w:val="18"/>
                      <w:szCs w:val="18"/>
                    </w:rPr>
                  </w:pPr>
                  <w:r w:rsidRPr="00D33D7D">
                    <w:rPr>
                      <w:sz w:val="18"/>
                      <w:szCs w:val="18"/>
                    </w:rPr>
                    <w:t>Hair: Light Brown</w:t>
                  </w:r>
                </w:p>
              </w:tc>
            </w:tr>
          </w:tbl>
          <w:p w14:paraId="35AE01E4" w14:textId="77777777" w:rsidR="00D33D7D" w:rsidRDefault="00D33D7D" w:rsidP="00821271">
            <w:pPr>
              <w:spacing w:after="0"/>
              <w:rPr>
                <w:b/>
                <w:bCs/>
              </w:rPr>
            </w:pPr>
          </w:p>
          <w:p w14:paraId="42D9851A" w14:textId="3BD6ACBF" w:rsidR="00846D4F" w:rsidRPr="00AF441E" w:rsidRDefault="00F45EAB" w:rsidP="00CA6354">
            <w:pPr>
              <w:spacing w:after="0"/>
              <w:jc w:val="right"/>
              <w:rPr>
                <w:sz w:val="20"/>
                <w:szCs w:val="20"/>
              </w:rPr>
            </w:pPr>
            <w:r w:rsidRPr="00CA6354">
              <w:rPr>
                <w:b/>
                <w:bCs/>
              </w:rPr>
              <w:t>Qualifications</w:t>
            </w:r>
            <w:r w:rsidRPr="00AF441E">
              <w:rPr>
                <w:sz w:val="20"/>
                <w:szCs w:val="20"/>
              </w:rPr>
              <w:t>:</w:t>
            </w:r>
          </w:p>
          <w:tbl>
            <w:tblPr>
              <w:tblStyle w:val="GridTable1Light-Accent1"/>
              <w:tblW w:w="6643" w:type="dxa"/>
              <w:tblInd w:w="4" w:type="dxa"/>
              <w:tblLook w:val="04A0" w:firstRow="1" w:lastRow="0" w:firstColumn="1" w:lastColumn="0" w:noHBand="0" w:noVBand="1"/>
            </w:tblPr>
            <w:tblGrid>
              <w:gridCol w:w="6643"/>
            </w:tblGrid>
            <w:tr w:rsidR="00741485" w:rsidRPr="00AF441E" w14:paraId="0C69A735" w14:textId="77777777" w:rsidTr="004E743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1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643" w:type="dxa"/>
                </w:tcPr>
                <w:p w14:paraId="286D2AE0" w14:textId="6D5AE070" w:rsidR="00F14990" w:rsidRPr="00F14990" w:rsidRDefault="00F14990" w:rsidP="00FD698A">
                  <w:pPr>
                    <w:spacing w:after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b w:val="0"/>
                      <w:bCs w:val="0"/>
                      <w:i/>
                      <w:iCs/>
                      <w:sz w:val="18"/>
                      <w:szCs w:val="18"/>
                    </w:rPr>
                    <w:t xml:space="preserve">Drive Rush School </w:t>
                  </w:r>
                  <w:r>
                    <w:rPr>
                      <w:sz w:val="18"/>
                      <w:szCs w:val="18"/>
                    </w:rPr>
                    <w:t>Stunt Driving Course- Level 4</w:t>
                  </w:r>
                  <w:r>
                    <w:rPr>
                      <w:b w:val="0"/>
                      <w:bCs w:val="0"/>
                      <w:sz w:val="18"/>
                      <w:szCs w:val="18"/>
                    </w:rPr>
                    <w:t xml:space="preserve"> (2021)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  <w:p w14:paraId="2B3D702B" w14:textId="52611E2D" w:rsidR="00FD698A" w:rsidRPr="003427F0" w:rsidRDefault="00FD698A" w:rsidP="00FD698A">
                  <w:pPr>
                    <w:spacing w:after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b w:val="0"/>
                      <w:bCs w:val="0"/>
                      <w:i/>
                      <w:iCs/>
                      <w:sz w:val="18"/>
                      <w:szCs w:val="18"/>
                    </w:rPr>
                    <w:t xml:space="preserve">St. John’s </w:t>
                  </w:r>
                  <w:r w:rsidRPr="003427F0">
                    <w:rPr>
                      <w:sz w:val="18"/>
                      <w:szCs w:val="18"/>
                    </w:rPr>
                    <w:t>First Aid Certificate</w:t>
                  </w:r>
                  <w:r w:rsidR="00F14990">
                    <w:rPr>
                      <w:sz w:val="18"/>
                      <w:szCs w:val="18"/>
                    </w:rPr>
                    <w:t>- Level 2</w:t>
                  </w:r>
                  <w:r>
                    <w:rPr>
                      <w:b w:val="0"/>
                      <w:bCs w:val="0"/>
                      <w:sz w:val="18"/>
                      <w:szCs w:val="18"/>
                    </w:rPr>
                    <w:t xml:space="preserve"> (2020) </w:t>
                  </w:r>
                </w:p>
                <w:p w14:paraId="61DC902C" w14:textId="2DAD839F" w:rsidR="003427F0" w:rsidRDefault="00AF441E" w:rsidP="003427F0">
                  <w:pPr>
                    <w:spacing w:after="0"/>
                    <w:jc w:val="right"/>
                    <w:rPr>
                      <w:sz w:val="18"/>
                      <w:szCs w:val="18"/>
                    </w:rPr>
                  </w:pPr>
                  <w:r w:rsidRPr="0056061A">
                    <w:rPr>
                      <w:b w:val="0"/>
                      <w:bCs w:val="0"/>
                      <w:i/>
                      <w:iCs/>
                      <w:sz w:val="18"/>
                      <w:szCs w:val="18"/>
                    </w:rPr>
                    <w:t>Victoria University of Wellington</w:t>
                  </w:r>
                  <w:r w:rsidRPr="0056061A">
                    <w:rPr>
                      <w:sz w:val="18"/>
                      <w:szCs w:val="18"/>
                    </w:rPr>
                    <w:t xml:space="preserve"> </w:t>
                  </w:r>
                  <w:r w:rsidRPr="00405D6D">
                    <w:rPr>
                      <w:b w:val="0"/>
                      <w:bCs w:val="0"/>
                      <w:sz w:val="18"/>
                      <w:szCs w:val="18"/>
                    </w:rPr>
                    <w:t>-</w:t>
                  </w:r>
                  <w:r w:rsidRPr="0056061A">
                    <w:rPr>
                      <w:sz w:val="18"/>
                      <w:szCs w:val="18"/>
                    </w:rPr>
                    <w:t xml:space="preserve"> </w:t>
                  </w:r>
                  <w:r w:rsidR="00741485" w:rsidRPr="0056061A">
                    <w:rPr>
                      <w:sz w:val="18"/>
                      <w:szCs w:val="18"/>
                    </w:rPr>
                    <w:t>B.</w:t>
                  </w:r>
                  <w:r w:rsidR="00741485" w:rsidRPr="00E4570D">
                    <w:rPr>
                      <w:sz w:val="18"/>
                      <w:szCs w:val="18"/>
                    </w:rPr>
                    <w:t>A</w:t>
                  </w:r>
                  <w:r w:rsidRPr="00E4570D">
                    <w:rPr>
                      <w:sz w:val="18"/>
                      <w:szCs w:val="18"/>
                    </w:rPr>
                    <w:t>:</w:t>
                  </w:r>
                  <w:r w:rsidR="00741485" w:rsidRPr="00E4570D">
                    <w:rPr>
                      <w:sz w:val="18"/>
                      <w:szCs w:val="18"/>
                    </w:rPr>
                    <w:t xml:space="preserve"> Theatre</w:t>
                  </w:r>
                  <w:r w:rsidR="00741485" w:rsidRPr="0056061A">
                    <w:rPr>
                      <w:sz w:val="18"/>
                      <w:szCs w:val="18"/>
                    </w:rPr>
                    <w:t xml:space="preserve"> </w:t>
                  </w:r>
                  <w:r w:rsidR="00A41A5E" w:rsidRPr="00E4570D">
                    <w:rPr>
                      <w:b w:val="0"/>
                      <w:bCs w:val="0"/>
                      <w:sz w:val="18"/>
                      <w:szCs w:val="18"/>
                    </w:rPr>
                    <w:t>(</w:t>
                  </w:r>
                  <w:r w:rsidR="00741485" w:rsidRPr="00E4570D">
                    <w:rPr>
                      <w:b w:val="0"/>
                      <w:bCs w:val="0"/>
                      <w:sz w:val="18"/>
                      <w:szCs w:val="18"/>
                    </w:rPr>
                    <w:t>Physical Theatre</w:t>
                  </w:r>
                  <w:r w:rsidR="00A41A5E" w:rsidRPr="00E4570D">
                    <w:rPr>
                      <w:b w:val="0"/>
                      <w:bCs w:val="0"/>
                      <w:sz w:val="18"/>
                      <w:szCs w:val="18"/>
                    </w:rPr>
                    <w:t xml:space="preserve"> focus</w:t>
                  </w:r>
                  <w:r w:rsidR="00741485" w:rsidRPr="00E4570D">
                    <w:rPr>
                      <w:b w:val="0"/>
                      <w:bCs w:val="0"/>
                      <w:sz w:val="18"/>
                      <w:szCs w:val="18"/>
                    </w:rPr>
                    <w:t>)</w:t>
                  </w:r>
                  <w:r w:rsidR="00741485" w:rsidRPr="0056061A">
                    <w:rPr>
                      <w:sz w:val="18"/>
                      <w:szCs w:val="18"/>
                    </w:rPr>
                    <w:t xml:space="preserve"> </w:t>
                  </w:r>
                  <w:r w:rsidR="00741485" w:rsidRPr="0056061A">
                    <w:rPr>
                      <w:b w:val="0"/>
                      <w:bCs w:val="0"/>
                      <w:sz w:val="18"/>
                      <w:szCs w:val="18"/>
                    </w:rPr>
                    <w:t>and</w:t>
                  </w:r>
                  <w:r w:rsidR="00741485" w:rsidRPr="0056061A">
                    <w:rPr>
                      <w:sz w:val="18"/>
                      <w:szCs w:val="18"/>
                    </w:rPr>
                    <w:t xml:space="preserve"> </w:t>
                  </w:r>
                  <w:r w:rsidR="00741485" w:rsidRPr="0069161E">
                    <w:rPr>
                      <w:sz w:val="18"/>
                      <w:szCs w:val="18"/>
                    </w:rPr>
                    <w:t>French</w:t>
                  </w:r>
                  <w:r w:rsidR="00A92F6C" w:rsidRPr="0056061A">
                    <w:rPr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="00A92F6C" w:rsidRPr="0056061A">
                    <w:rPr>
                      <w:b w:val="0"/>
                      <w:bCs w:val="0"/>
                      <w:sz w:val="18"/>
                      <w:szCs w:val="18"/>
                    </w:rPr>
                    <w:t>(2015-2019)</w:t>
                  </w:r>
                </w:p>
                <w:p w14:paraId="6D18CE4C" w14:textId="568DA732" w:rsidR="00A41A5E" w:rsidRDefault="00A41A5E" w:rsidP="00CA6354">
                  <w:pPr>
                    <w:spacing w:after="0"/>
                    <w:jc w:val="right"/>
                    <w:rPr>
                      <w:sz w:val="18"/>
                      <w:szCs w:val="18"/>
                    </w:rPr>
                  </w:pPr>
                  <w:r w:rsidRPr="0056061A">
                    <w:rPr>
                      <w:b w:val="0"/>
                      <w:bCs w:val="0"/>
                      <w:i/>
                      <w:iCs/>
                      <w:sz w:val="18"/>
                      <w:szCs w:val="18"/>
                    </w:rPr>
                    <w:t>New Zealand Institute of Health and Fitness</w:t>
                  </w:r>
                  <w:r w:rsidRPr="0056061A">
                    <w:rPr>
                      <w:b w:val="0"/>
                      <w:bCs w:val="0"/>
                      <w:sz w:val="18"/>
                      <w:szCs w:val="18"/>
                    </w:rPr>
                    <w:t xml:space="preserve"> – </w:t>
                  </w:r>
                  <w:r w:rsidRPr="0056061A">
                    <w:rPr>
                      <w:sz w:val="18"/>
                      <w:szCs w:val="18"/>
                    </w:rPr>
                    <w:t>Certificate of Personal Training</w:t>
                  </w:r>
                  <w:r w:rsidRPr="0056061A">
                    <w:rPr>
                      <w:b w:val="0"/>
                      <w:bCs w:val="0"/>
                      <w:sz w:val="18"/>
                      <w:szCs w:val="18"/>
                    </w:rPr>
                    <w:t xml:space="preserve"> (2013)</w:t>
                  </w:r>
                </w:p>
                <w:p w14:paraId="1354119E" w14:textId="1821CDDA" w:rsidR="00E4746D" w:rsidRPr="0056061A" w:rsidRDefault="00E4746D" w:rsidP="00CA6354">
                  <w:pPr>
                    <w:spacing w:after="0"/>
                    <w:jc w:val="right"/>
                    <w:rPr>
                      <w:sz w:val="18"/>
                      <w:szCs w:val="18"/>
                    </w:rPr>
                  </w:pPr>
                  <w:r w:rsidRPr="009A100C">
                    <w:rPr>
                      <w:b w:val="0"/>
                      <w:bCs w:val="0"/>
                      <w:i/>
                      <w:iCs/>
                      <w:sz w:val="18"/>
                      <w:szCs w:val="18"/>
                    </w:rPr>
                    <w:t>PADI</w:t>
                  </w:r>
                  <w:r w:rsidRPr="00C94E6D">
                    <w:rPr>
                      <w:b w:val="0"/>
                      <w:bCs w:val="0"/>
                      <w:sz w:val="18"/>
                      <w:szCs w:val="18"/>
                    </w:rPr>
                    <w:t xml:space="preserve"> Scuba Diving </w:t>
                  </w:r>
                  <w:r w:rsidRPr="007B7789">
                    <w:rPr>
                      <w:sz w:val="18"/>
                      <w:szCs w:val="18"/>
                    </w:rPr>
                    <w:t>Open Water Certificate</w:t>
                  </w:r>
                  <w:r w:rsidRPr="00C94E6D">
                    <w:rPr>
                      <w:b w:val="0"/>
                      <w:bCs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b w:val="0"/>
                      <w:bCs w:val="0"/>
                      <w:sz w:val="18"/>
                      <w:szCs w:val="18"/>
                    </w:rPr>
                    <w:t>(2013)</w:t>
                  </w:r>
                </w:p>
                <w:p w14:paraId="68089FAE" w14:textId="0FB1EE01" w:rsidR="00320A46" w:rsidRPr="0056061A" w:rsidRDefault="00741485" w:rsidP="00CA6354">
                  <w:pPr>
                    <w:spacing w:after="0"/>
                    <w:jc w:val="right"/>
                    <w:rPr>
                      <w:sz w:val="18"/>
                      <w:szCs w:val="18"/>
                    </w:rPr>
                  </w:pPr>
                  <w:r w:rsidRPr="0056061A">
                    <w:rPr>
                      <w:b w:val="0"/>
                      <w:bCs w:val="0"/>
                      <w:i/>
                      <w:iCs/>
                      <w:sz w:val="18"/>
                      <w:szCs w:val="18"/>
                    </w:rPr>
                    <w:t>R</w:t>
                  </w:r>
                  <w:r w:rsidR="001244CC" w:rsidRPr="0056061A">
                    <w:rPr>
                      <w:b w:val="0"/>
                      <w:bCs w:val="0"/>
                      <w:i/>
                      <w:iCs/>
                      <w:sz w:val="18"/>
                      <w:szCs w:val="18"/>
                    </w:rPr>
                    <w:t xml:space="preserve">oyal </w:t>
                  </w:r>
                  <w:r w:rsidRPr="0056061A">
                    <w:rPr>
                      <w:b w:val="0"/>
                      <w:bCs w:val="0"/>
                      <w:i/>
                      <w:iCs/>
                      <w:sz w:val="18"/>
                      <w:szCs w:val="18"/>
                    </w:rPr>
                    <w:t>A</w:t>
                  </w:r>
                  <w:r w:rsidR="001244CC" w:rsidRPr="0056061A">
                    <w:rPr>
                      <w:b w:val="0"/>
                      <w:bCs w:val="0"/>
                      <w:i/>
                      <w:iCs/>
                      <w:sz w:val="18"/>
                      <w:szCs w:val="18"/>
                    </w:rPr>
                    <w:t xml:space="preserve">cademy of </w:t>
                  </w:r>
                  <w:r w:rsidRPr="0056061A">
                    <w:rPr>
                      <w:b w:val="0"/>
                      <w:bCs w:val="0"/>
                      <w:i/>
                      <w:iCs/>
                      <w:sz w:val="18"/>
                      <w:szCs w:val="18"/>
                    </w:rPr>
                    <w:t>D</w:t>
                  </w:r>
                  <w:r w:rsidR="001244CC" w:rsidRPr="0056061A">
                    <w:rPr>
                      <w:b w:val="0"/>
                      <w:bCs w:val="0"/>
                      <w:i/>
                      <w:iCs/>
                      <w:sz w:val="18"/>
                      <w:szCs w:val="18"/>
                    </w:rPr>
                    <w:t>ance</w:t>
                  </w:r>
                  <w:r w:rsidRPr="0056061A">
                    <w:rPr>
                      <w:b w:val="0"/>
                      <w:bCs w:val="0"/>
                      <w:sz w:val="18"/>
                      <w:szCs w:val="18"/>
                    </w:rPr>
                    <w:t xml:space="preserve"> </w:t>
                  </w:r>
                  <w:r w:rsidR="00AF441E" w:rsidRPr="0056061A">
                    <w:rPr>
                      <w:sz w:val="18"/>
                      <w:szCs w:val="18"/>
                    </w:rPr>
                    <w:t xml:space="preserve">- </w:t>
                  </w:r>
                  <w:r w:rsidRPr="0056061A">
                    <w:rPr>
                      <w:sz w:val="18"/>
                      <w:szCs w:val="18"/>
                    </w:rPr>
                    <w:t xml:space="preserve">Classical Ballet: </w:t>
                  </w:r>
                  <w:r w:rsidR="001244CC" w:rsidRPr="0056061A">
                    <w:rPr>
                      <w:i/>
                      <w:iCs/>
                      <w:sz w:val="18"/>
                      <w:szCs w:val="18"/>
                    </w:rPr>
                    <w:t>Intermediate</w:t>
                  </w:r>
                  <w:r w:rsidR="001244CC" w:rsidRPr="0056061A">
                    <w:rPr>
                      <w:sz w:val="18"/>
                      <w:szCs w:val="18"/>
                    </w:rPr>
                    <w:t xml:space="preserve"> </w:t>
                  </w:r>
                  <w:r w:rsidR="001244CC" w:rsidRPr="0056061A">
                    <w:rPr>
                      <w:b w:val="0"/>
                      <w:bCs w:val="0"/>
                      <w:sz w:val="18"/>
                      <w:szCs w:val="18"/>
                    </w:rPr>
                    <w:t>(2008)</w:t>
                  </w:r>
                  <w:r w:rsidR="001244CC" w:rsidRPr="0056061A">
                    <w:rPr>
                      <w:sz w:val="18"/>
                      <w:szCs w:val="18"/>
                    </w:rPr>
                    <w:t xml:space="preserve">. </w:t>
                  </w:r>
                  <w:r w:rsidRPr="0056061A">
                    <w:rPr>
                      <w:i/>
                      <w:iCs/>
                      <w:sz w:val="18"/>
                      <w:szCs w:val="18"/>
                    </w:rPr>
                    <w:t>Grade 6</w:t>
                  </w:r>
                  <w:r w:rsidRPr="0056061A">
                    <w:rPr>
                      <w:sz w:val="18"/>
                      <w:szCs w:val="18"/>
                    </w:rPr>
                    <w:t xml:space="preserve"> </w:t>
                  </w:r>
                  <w:r w:rsidRPr="0056061A">
                    <w:rPr>
                      <w:b w:val="0"/>
                      <w:bCs w:val="0"/>
                      <w:sz w:val="18"/>
                      <w:szCs w:val="18"/>
                    </w:rPr>
                    <w:t>(2006)</w:t>
                  </w:r>
                  <w:r w:rsidR="001244CC" w:rsidRPr="0056061A">
                    <w:rPr>
                      <w:b w:val="0"/>
                      <w:bCs w:val="0"/>
                      <w:sz w:val="18"/>
                      <w:szCs w:val="18"/>
                    </w:rPr>
                    <w:t>.</w:t>
                  </w:r>
                </w:p>
                <w:p w14:paraId="1EC1D088" w14:textId="635532E0" w:rsidR="0056061A" w:rsidRPr="00E4746D" w:rsidRDefault="0056061A" w:rsidP="00E4746D">
                  <w:pPr>
                    <w:spacing w:after="0"/>
                    <w:jc w:val="right"/>
                    <w:rPr>
                      <w:sz w:val="18"/>
                      <w:szCs w:val="18"/>
                    </w:rPr>
                  </w:pPr>
                  <w:r w:rsidRPr="00CC40AE">
                    <w:rPr>
                      <w:b w:val="0"/>
                      <w:bCs w:val="0"/>
                      <w:i/>
                      <w:iCs/>
                      <w:sz w:val="18"/>
                      <w:szCs w:val="18"/>
                    </w:rPr>
                    <w:t>NZ Driver’s License</w:t>
                  </w:r>
                  <w:r w:rsidR="009A100C">
                    <w:rPr>
                      <w:b w:val="0"/>
                      <w:bCs w:val="0"/>
                      <w:sz w:val="18"/>
                      <w:szCs w:val="18"/>
                    </w:rPr>
                    <w:t>:</w:t>
                  </w:r>
                  <w:r w:rsidRPr="0056061A">
                    <w:rPr>
                      <w:b w:val="0"/>
                      <w:bCs w:val="0"/>
                      <w:sz w:val="18"/>
                      <w:szCs w:val="18"/>
                    </w:rPr>
                    <w:t xml:space="preserve"> </w:t>
                  </w:r>
                  <w:r w:rsidRPr="00CC40AE">
                    <w:rPr>
                      <w:sz w:val="18"/>
                      <w:szCs w:val="18"/>
                    </w:rPr>
                    <w:t>Class 1</w:t>
                  </w:r>
                  <w:r w:rsidRPr="0056061A">
                    <w:rPr>
                      <w:b w:val="0"/>
                      <w:bCs w:val="0"/>
                      <w:sz w:val="18"/>
                      <w:szCs w:val="18"/>
                    </w:rPr>
                    <w:t xml:space="preserve"> (Full), </w:t>
                  </w:r>
                  <w:r w:rsidRPr="00CC40AE">
                    <w:rPr>
                      <w:sz w:val="18"/>
                      <w:szCs w:val="18"/>
                    </w:rPr>
                    <w:t>Class 6</w:t>
                  </w:r>
                  <w:r w:rsidRPr="0056061A">
                    <w:rPr>
                      <w:b w:val="0"/>
                      <w:bCs w:val="0"/>
                      <w:sz w:val="18"/>
                      <w:szCs w:val="18"/>
                    </w:rPr>
                    <w:t xml:space="preserve"> (Learner)</w:t>
                  </w:r>
                </w:p>
              </w:tc>
            </w:tr>
          </w:tbl>
          <w:p w14:paraId="1788942B" w14:textId="6E2B2C15" w:rsidR="00F45EAB" w:rsidRDefault="00F45EAB" w:rsidP="005B0A92">
            <w:pPr>
              <w:spacing w:after="0"/>
            </w:pPr>
            <w:r w:rsidRPr="00CA6354">
              <w:rPr>
                <w:b/>
                <w:bCs/>
              </w:rPr>
              <w:t>Experience</w:t>
            </w:r>
            <w:r>
              <w:t>:</w:t>
            </w:r>
          </w:p>
          <w:tbl>
            <w:tblPr>
              <w:tblStyle w:val="TableGrid"/>
              <w:tblW w:w="6419" w:type="dxa"/>
              <w:tblInd w:w="4" w:type="dxa"/>
              <w:tblLook w:val="04A0" w:firstRow="1" w:lastRow="0" w:firstColumn="1" w:lastColumn="0" w:noHBand="0" w:noVBand="1"/>
            </w:tblPr>
            <w:tblGrid>
              <w:gridCol w:w="6419"/>
            </w:tblGrid>
            <w:tr w:rsidR="00741485" w14:paraId="2321C809" w14:textId="77777777" w:rsidTr="004E743D">
              <w:trPr>
                <w:trHeight w:val="3114"/>
              </w:trPr>
              <w:tc>
                <w:tcPr>
                  <w:tcW w:w="6419" w:type="dxa"/>
                </w:tcPr>
                <w:p w14:paraId="0CFC024E" w14:textId="6B48B21C" w:rsidR="008750A3" w:rsidRPr="008750A3" w:rsidRDefault="008750A3" w:rsidP="00A941FD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(</w:t>
                  </w:r>
                  <w:r w:rsidRPr="008750A3">
                    <w:rPr>
                      <w:b/>
                      <w:bCs/>
                      <w:sz w:val="18"/>
                      <w:szCs w:val="18"/>
                    </w:rPr>
                    <w:t>SF</w:t>
                  </w:r>
                  <w:r>
                    <w:rPr>
                      <w:sz w:val="18"/>
                      <w:szCs w:val="18"/>
                    </w:rPr>
                    <w:t xml:space="preserve">) 2021- </w:t>
                  </w:r>
                  <w:r w:rsidR="00196700" w:rsidRPr="00196700">
                    <w:rPr>
                      <w:i/>
                      <w:iCs/>
                      <w:sz w:val="18"/>
                      <w:szCs w:val="18"/>
                    </w:rPr>
                    <w:t>Hotline-</w:t>
                  </w:r>
                  <w:r w:rsidR="00196700" w:rsidRPr="008750A3">
                    <w:rPr>
                      <w:sz w:val="18"/>
                      <w:szCs w:val="18"/>
                    </w:rPr>
                    <w:t xml:space="preserve"> </w:t>
                  </w:r>
                  <w:r w:rsidRPr="00196700">
                    <w:rPr>
                      <w:b/>
                      <w:bCs/>
                      <w:sz w:val="18"/>
                      <w:szCs w:val="18"/>
                    </w:rPr>
                    <w:t>Johnny</w:t>
                  </w:r>
                  <w:r w:rsidR="001D7CDD">
                    <w:rPr>
                      <w:b/>
                      <w:bCs/>
                      <w:sz w:val="18"/>
                      <w:szCs w:val="18"/>
                    </w:rPr>
                    <w:t xml:space="preserve"> (lead)</w:t>
                  </w:r>
                  <w:r w:rsidRPr="00196700">
                    <w:rPr>
                      <w:b/>
                      <w:bCs/>
                      <w:sz w:val="18"/>
                      <w:szCs w:val="18"/>
                    </w:rPr>
                    <w:t>/ Stunt Performer/ Choreographer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8750A3">
                    <w:rPr>
                      <w:sz w:val="18"/>
                      <w:szCs w:val="18"/>
                    </w:rPr>
                    <w:t>White Label Productions</w:t>
                  </w:r>
                </w:p>
                <w:p w14:paraId="32353D59" w14:textId="32DBA4B9" w:rsidR="00A941FD" w:rsidRDefault="00A941FD" w:rsidP="00A941FD">
                  <w:pPr>
                    <w:spacing w:after="0"/>
                    <w:rPr>
                      <w:sz w:val="18"/>
                      <w:szCs w:val="18"/>
                    </w:rPr>
                  </w:pPr>
                  <w:r w:rsidRPr="006E3EA2">
                    <w:rPr>
                      <w:sz w:val="18"/>
                      <w:szCs w:val="18"/>
                    </w:rPr>
                    <w:t>(</w:t>
                  </w:r>
                  <w:r w:rsidRPr="00A941FD">
                    <w:rPr>
                      <w:b/>
                      <w:bCs/>
                      <w:sz w:val="18"/>
                      <w:szCs w:val="18"/>
                    </w:rPr>
                    <w:t>Stage</w:t>
                  </w:r>
                  <w:r w:rsidRPr="006E3EA2">
                    <w:rPr>
                      <w:sz w:val="18"/>
                      <w:szCs w:val="18"/>
                    </w:rPr>
                    <w:t>) 2021 –</w:t>
                  </w:r>
                  <w:r w:rsidRPr="00196700">
                    <w:rPr>
                      <w:i/>
                      <w:iCs/>
                      <w:sz w:val="18"/>
                      <w:szCs w:val="18"/>
                    </w:rPr>
                    <w:t>That Bloody Woman</w:t>
                  </w:r>
                  <w:r w:rsidR="008750A3" w:rsidRPr="00196700">
                    <w:rPr>
                      <w:i/>
                      <w:iCs/>
                      <w:sz w:val="18"/>
                      <w:szCs w:val="18"/>
                    </w:rPr>
                    <w:t xml:space="preserve"> Musical</w:t>
                  </w:r>
                  <w:r w:rsidRPr="006E3EA2">
                    <w:rPr>
                      <w:sz w:val="18"/>
                      <w:szCs w:val="18"/>
                    </w:rPr>
                    <w:t xml:space="preserve"> –</w:t>
                  </w:r>
                  <w:r w:rsidR="00196700" w:rsidRPr="006E3EA2">
                    <w:rPr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="00196700" w:rsidRPr="00196700">
                    <w:rPr>
                      <w:b/>
                      <w:bCs/>
                      <w:i/>
                      <w:iCs/>
                      <w:sz w:val="18"/>
                      <w:szCs w:val="18"/>
                    </w:rPr>
                    <w:t>William Lovell-Smith</w:t>
                  </w:r>
                  <w:r w:rsidR="00196700" w:rsidRPr="00196700">
                    <w:rPr>
                      <w:b/>
                      <w:bCs/>
                      <w:sz w:val="18"/>
                      <w:szCs w:val="18"/>
                    </w:rPr>
                    <w:t>-</w:t>
                  </w:r>
                  <w:r w:rsidRPr="006E3EA2">
                    <w:rPr>
                      <w:sz w:val="18"/>
                      <w:szCs w:val="18"/>
                    </w:rPr>
                    <w:t xml:space="preserve"> Stagecraft</w:t>
                  </w:r>
                  <w:r w:rsidR="008750A3">
                    <w:rPr>
                      <w:sz w:val="18"/>
                      <w:szCs w:val="18"/>
                    </w:rPr>
                    <w:t xml:space="preserve"> Productions</w:t>
                  </w:r>
                </w:p>
                <w:p w14:paraId="7592F80C" w14:textId="4788EB12" w:rsidR="00320A46" w:rsidRPr="00196700" w:rsidRDefault="00320A46" w:rsidP="005B0A92">
                  <w:pPr>
                    <w:pStyle w:val="Dates"/>
                    <w:rPr>
                      <w:rFonts w:asciiTheme="majorHAnsi" w:hAnsiTheme="majorHAnsi" w:cs="Calibri"/>
                      <w:b w:val="0"/>
                      <w:bCs/>
                      <w:szCs w:val="18"/>
                    </w:rPr>
                  </w:pPr>
                  <w:r w:rsidRPr="006B055A">
                    <w:rPr>
                      <w:rFonts w:asciiTheme="majorHAnsi" w:hAnsiTheme="majorHAnsi" w:cs="Calibri"/>
                      <w:b w:val="0"/>
                      <w:bCs/>
                      <w:szCs w:val="18"/>
                    </w:rPr>
                    <w:t>(</w:t>
                  </w:r>
                  <w:r w:rsidRPr="006B055A">
                    <w:rPr>
                      <w:rFonts w:asciiTheme="majorHAnsi" w:hAnsiTheme="majorHAnsi" w:cs="Calibri"/>
                      <w:szCs w:val="18"/>
                    </w:rPr>
                    <w:t>FF</w:t>
                  </w:r>
                  <w:r w:rsidRPr="006B055A">
                    <w:rPr>
                      <w:rFonts w:asciiTheme="majorHAnsi" w:hAnsiTheme="majorHAnsi" w:cs="Calibri"/>
                      <w:b w:val="0"/>
                      <w:bCs/>
                      <w:szCs w:val="18"/>
                    </w:rPr>
                    <w:t xml:space="preserve">) 2020 - </w:t>
                  </w:r>
                  <w:r w:rsidRPr="006B055A">
                    <w:rPr>
                      <w:rFonts w:asciiTheme="majorHAnsi" w:hAnsiTheme="majorHAnsi" w:cs="Calibri"/>
                      <w:b w:val="0"/>
                      <w:bCs/>
                      <w:i/>
                      <w:iCs/>
                      <w:szCs w:val="18"/>
                    </w:rPr>
                    <w:t>Avatar Sequels</w:t>
                  </w:r>
                  <w:r w:rsidRPr="006B055A">
                    <w:rPr>
                      <w:rFonts w:asciiTheme="majorHAnsi" w:hAnsiTheme="majorHAnsi" w:cs="Calibri"/>
                      <w:b w:val="0"/>
                      <w:bCs/>
                      <w:szCs w:val="18"/>
                    </w:rPr>
                    <w:t xml:space="preserve"> - </w:t>
                  </w:r>
                  <w:r w:rsidRPr="00E80F72">
                    <w:rPr>
                      <w:rFonts w:asciiTheme="majorHAnsi" w:hAnsiTheme="majorHAnsi" w:cs="Calibri"/>
                      <w:szCs w:val="18"/>
                    </w:rPr>
                    <w:t>Featured Extra/ Action Extra</w:t>
                  </w:r>
                  <w:r w:rsidR="00A555B8">
                    <w:rPr>
                      <w:rFonts w:asciiTheme="majorHAnsi" w:hAnsiTheme="majorHAnsi" w:cs="Calibri"/>
                      <w:szCs w:val="18"/>
                    </w:rPr>
                    <w:t xml:space="preserve">- </w:t>
                  </w:r>
                </w:p>
                <w:p w14:paraId="4602B4FC" w14:textId="19A8794E" w:rsidR="00741485" w:rsidRPr="006B055A" w:rsidRDefault="00CF55E3" w:rsidP="005B0A92">
                  <w:pPr>
                    <w:pStyle w:val="Dates"/>
                    <w:rPr>
                      <w:rFonts w:asciiTheme="majorHAnsi" w:hAnsiTheme="majorHAnsi" w:cs="Calibri"/>
                      <w:b w:val="0"/>
                      <w:bCs/>
                      <w:i/>
                      <w:iCs/>
                      <w:szCs w:val="18"/>
                    </w:rPr>
                  </w:pPr>
                  <w:r w:rsidRPr="006B055A">
                    <w:rPr>
                      <w:rFonts w:asciiTheme="majorHAnsi" w:hAnsiTheme="majorHAnsi" w:cs="Calibri"/>
                      <w:b w:val="0"/>
                      <w:bCs/>
                      <w:szCs w:val="18"/>
                    </w:rPr>
                    <w:t>(</w:t>
                  </w:r>
                  <w:r w:rsidRPr="006B055A">
                    <w:rPr>
                      <w:rFonts w:asciiTheme="majorHAnsi" w:hAnsiTheme="majorHAnsi" w:cs="Calibri"/>
                      <w:szCs w:val="18"/>
                    </w:rPr>
                    <w:t>Stage</w:t>
                  </w:r>
                  <w:r w:rsidRPr="006B055A">
                    <w:rPr>
                      <w:rFonts w:asciiTheme="majorHAnsi" w:hAnsiTheme="majorHAnsi" w:cs="Calibri"/>
                      <w:b w:val="0"/>
                      <w:bCs/>
                      <w:szCs w:val="18"/>
                    </w:rPr>
                    <w:t xml:space="preserve">) </w:t>
                  </w:r>
                  <w:r w:rsidR="00741485" w:rsidRPr="006B055A">
                    <w:rPr>
                      <w:rFonts w:asciiTheme="majorHAnsi" w:hAnsiTheme="majorHAnsi" w:cs="Calibri"/>
                      <w:b w:val="0"/>
                      <w:bCs/>
                      <w:szCs w:val="18"/>
                    </w:rPr>
                    <w:t>2017</w:t>
                  </w:r>
                  <w:r w:rsidR="00320A46" w:rsidRPr="006B055A">
                    <w:rPr>
                      <w:rFonts w:asciiTheme="majorHAnsi" w:hAnsiTheme="majorHAnsi" w:cs="Calibri"/>
                      <w:b w:val="0"/>
                      <w:bCs/>
                      <w:szCs w:val="18"/>
                    </w:rPr>
                    <w:t xml:space="preserve"> -</w:t>
                  </w:r>
                  <w:r w:rsidR="00741485" w:rsidRPr="006B055A">
                    <w:rPr>
                      <w:rFonts w:asciiTheme="majorHAnsi" w:hAnsiTheme="majorHAnsi" w:cs="Calibri"/>
                      <w:b w:val="0"/>
                      <w:bCs/>
                      <w:i/>
                      <w:iCs/>
                      <w:szCs w:val="18"/>
                    </w:rPr>
                    <w:t xml:space="preserve"> </w:t>
                  </w:r>
                  <w:r w:rsidR="00E80F72" w:rsidRPr="00E80F72">
                    <w:rPr>
                      <w:rFonts w:asciiTheme="majorHAnsi" w:hAnsiTheme="majorHAnsi"/>
                      <w:b w:val="0"/>
                      <w:bCs/>
                      <w:i/>
                      <w:iCs/>
                      <w:szCs w:val="18"/>
                    </w:rPr>
                    <w:t>The Menagerie Burlesque Show</w:t>
                  </w:r>
                  <w:r w:rsidR="00E80F72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</w:t>
                  </w:r>
                  <w:r w:rsidRPr="006B055A">
                    <w:rPr>
                      <w:rStyle w:val="Strong"/>
                      <w:rFonts w:asciiTheme="majorHAnsi" w:hAnsiTheme="majorHAnsi" w:cs="Calibri"/>
                      <w:b/>
                      <w:bCs w:val="0"/>
                      <w:szCs w:val="18"/>
                    </w:rPr>
                    <w:t>-</w:t>
                  </w:r>
                  <w:r w:rsidR="00741485" w:rsidRPr="006B055A">
                    <w:rPr>
                      <w:rFonts w:asciiTheme="majorHAnsi" w:hAnsiTheme="majorHAnsi" w:cs="Calibri"/>
                      <w:b w:val="0"/>
                      <w:bCs/>
                      <w:szCs w:val="18"/>
                    </w:rPr>
                    <w:t xml:space="preserve"> 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The Masochism Tango Duet</w:t>
                  </w:r>
                  <w:r w:rsidR="00741485" w:rsidRPr="006B055A">
                    <w:rPr>
                      <w:rStyle w:val="Strong"/>
                      <w:rFonts w:asciiTheme="majorHAnsi" w:hAnsiTheme="majorHAnsi" w:cs="Calibri"/>
                      <w:b/>
                      <w:bCs w:val="0"/>
                      <w:szCs w:val="18"/>
                    </w:rPr>
                    <w:t xml:space="preserve"> </w:t>
                  </w:r>
                  <w:r w:rsidR="00E80F72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-</w:t>
                  </w:r>
                  <w:r w:rsidR="00E80F72" w:rsidRPr="006B055A">
                    <w:rPr>
                      <w:rFonts w:asciiTheme="majorHAnsi" w:hAnsiTheme="majorHAnsi" w:cs="Calibri"/>
                      <w:b w:val="0"/>
                      <w:bCs/>
                      <w:i/>
                      <w:iCs/>
                      <w:szCs w:val="18"/>
                    </w:rPr>
                    <w:t xml:space="preserve"> </w:t>
                  </w:r>
                  <w:r w:rsidR="00E80F72" w:rsidRPr="00E80F72">
                    <w:rPr>
                      <w:rFonts w:asciiTheme="majorHAnsi" w:hAnsiTheme="majorHAnsi" w:cs="Calibri"/>
                      <w:szCs w:val="18"/>
                    </w:rPr>
                    <w:t>Burlesque Dancer</w:t>
                  </w:r>
                </w:p>
                <w:p w14:paraId="20D30A31" w14:textId="303EB1D2" w:rsidR="00741485" w:rsidRPr="006B055A" w:rsidRDefault="00CF55E3" w:rsidP="005B0A92">
                  <w:pPr>
                    <w:pStyle w:val="Dates"/>
                    <w:rPr>
                      <w:rFonts w:asciiTheme="majorHAnsi" w:hAnsiTheme="majorHAnsi"/>
                      <w:b w:val="0"/>
                      <w:bCs/>
                      <w:szCs w:val="18"/>
                    </w:rPr>
                  </w:pP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(</w:t>
                  </w:r>
                  <w:r w:rsidRPr="006B055A">
                    <w:rPr>
                      <w:rFonts w:asciiTheme="majorHAnsi" w:hAnsiTheme="majorHAnsi"/>
                      <w:szCs w:val="18"/>
                    </w:rPr>
                    <w:t>SF</w:t>
                  </w: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) 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2017</w:t>
                  </w:r>
                  <w:r w:rsidR="00320A46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</w:t>
                  </w:r>
                  <w:r w:rsidR="00D529B1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–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</w:t>
                  </w:r>
                  <w:r w:rsidR="00D529B1" w:rsidRPr="00D529B1">
                    <w:rPr>
                      <w:rFonts w:asciiTheme="majorHAnsi" w:hAnsiTheme="majorHAnsi"/>
                      <w:b w:val="0"/>
                      <w:bCs/>
                      <w:i/>
                      <w:iCs/>
                      <w:szCs w:val="18"/>
                    </w:rPr>
                    <w:t>Monsters</w:t>
                  </w:r>
                  <w:r w:rsidR="00D529B1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- </w:t>
                  </w:r>
                  <w:r w:rsidR="00E80F72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</w:t>
                  </w:r>
                  <w:r w:rsidR="00D529B1" w:rsidRPr="00D529B1">
                    <w:rPr>
                      <w:rFonts w:asciiTheme="majorHAnsi" w:hAnsiTheme="majorHAnsi"/>
                      <w:szCs w:val="18"/>
                    </w:rPr>
                    <w:t>Jay</w:t>
                  </w:r>
                  <w:r w:rsidR="00D529B1">
                    <w:rPr>
                      <w:rFonts w:asciiTheme="majorHAnsi" w:hAnsiTheme="majorHAnsi"/>
                      <w:szCs w:val="18"/>
                    </w:rPr>
                    <w:t xml:space="preserve">, </w:t>
                  </w:r>
                  <w:r w:rsidR="003D5F85">
                    <w:rPr>
                      <w:rFonts w:asciiTheme="majorHAnsi" w:hAnsiTheme="majorHAnsi"/>
                      <w:bCs/>
                      <w:szCs w:val="18"/>
                    </w:rPr>
                    <w:t>L</w:t>
                  </w:r>
                  <w:r w:rsidR="00E80F72" w:rsidRPr="00E80F72">
                    <w:rPr>
                      <w:rFonts w:asciiTheme="majorHAnsi" w:hAnsiTheme="majorHAnsi"/>
                      <w:szCs w:val="18"/>
                    </w:rPr>
                    <w:t xml:space="preserve">ead </w:t>
                  </w:r>
                  <w:r w:rsidR="003D5F85">
                    <w:rPr>
                      <w:rFonts w:asciiTheme="majorHAnsi" w:hAnsiTheme="majorHAnsi"/>
                      <w:szCs w:val="18"/>
                    </w:rPr>
                    <w:t>R</w:t>
                  </w:r>
                  <w:r w:rsidR="00E80F72" w:rsidRPr="00E80F72">
                    <w:rPr>
                      <w:rFonts w:asciiTheme="majorHAnsi" w:hAnsiTheme="majorHAnsi"/>
                      <w:szCs w:val="18"/>
                    </w:rPr>
                    <w:t>ole</w:t>
                  </w:r>
                  <w:r w:rsidR="00D529B1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–</w:t>
                  </w:r>
                  <w:r w:rsidR="00D529B1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</w:t>
                  </w:r>
                  <w:r w:rsidR="00D529B1" w:rsidRPr="00D529B1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NZ Film School</w:t>
                  </w:r>
                  <w:r w:rsidR="00D529B1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(</w:t>
                  </w:r>
                  <w:r w:rsidR="00D529B1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Jason Stutter</w:t>
                  </w:r>
                  <w:r w:rsidR="00D529B1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)</w:t>
                  </w:r>
                </w:p>
                <w:p w14:paraId="6564A76B" w14:textId="56FCB268" w:rsidR="00741485" w:rsidRPr="006B055A" w:rsidRDefault="00CF55E3" w:rsidP="005B0A92">
                  <w:pPr>
                    <w:pStyle w:val="Dates"/>
                    <w:rPr>
                      <w:rFonts w:asciiTheme="majorHAnsi" w:hAnsiTheme="majorHAnsi"/>
                      <w:b w:val="0"/>
                      <w:bCs/>
                      <w:szCs w:val="18"/>
                    </w:rPr>
                  </w:pP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(</w:t>
                  </w:r>
                  <w:r w:rsidRPr="006B055A">
                    <w:rPr>
                      <w:rFonts w:asciiTheme="majorHAnsi" w:hAnsiTheme="majorHAnsi"/>
                      <w:szCs w:val="18"/>
                    </w:rPr>
                    <w:t>SF</w:t>
                  </w: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) 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2017</w:t>
                  </w:r>
                  <w:r w:rsidR="00320A46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-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</w:t>
                  </w:r>
                  <w:r w:rsidR="00741485" w:rsidRPr="00E80F72">
                    <w:rPr>
                      <w:rFonts w:asciiTheme="majorHAnsi" w:hAnsiTheme="majorHAnsi"/>
                      <w:b w:val="0"/>
                      <w:bCs/>
                      <w:i/>
                      <w:iCs/>
                      <w:szCs w:val="18"/>
                    </w:rPr>
                    <w:t>ACC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Staff Training video </w:t>
                  </w:r>
                  <w:r w:rsidR="00D529B1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– </w:t>
                  </w:r>
                  <w:r w:rsidR="00D529B1" w:rsidRPr="00D529B1">
                    <w:rPr>
                      <w:rFonts w:asciiTheme="majorHAnsi" w:hAnsiTheme="majorHAnsi"/>
                      <w:szCs w:val="18"/>
                    </w:rPr>
                    <w:t>Phil</w:t>
                  </w:r>
                  <w:r w:rsidR="00D529B1">
                    <w:rPr>
                      <w:rFonts w:asciiTheme="majorHAnsi" w:hAnsiTheme="majorHAnsi"/>
                      <w:szCs w:val="18"/>
                    </w:rPr>
                    <w:t>,</w:t>
                  </w:r>
                  <w:r w:rsidR="00D529B1" w:rsidRPr="00D529B1">
                    <w:rPr>
                      <w:rFonts w:asciiTheme="majorHAnsi" w:hAnsiTheme="majorHAnsi"/>
                      <w:szCs w:val="18"/>
                    </w:rPr>
                    <w:t xml:space="preserve"> D</w:t>
                  </w:r>
                  <w:r w:rsidR="00741485" w:rsidRPr="00D529B1">
                    <w:rPr>
                      <w:rFonts w:asciiTheme="majorHAnsi" w:hAnsiTheme="majorHAnsi"/>
                      <w:szCs w:val="18"/>
                    </w:rPr>
                    <w:t xml:space="preserve">ialogue </w:t>
                  </w:r>
                  <w:r w:rsidR="003D5F85" w:rsidRPr="00D529B1">
                    <w:rPr>
                      <w:rFonts w:asciiTheme="majorHAnsi" w:hAnsiTheme="majorHAnsi"/>
                      <w:szCs w:val="18"/>
                    </w:rPr>
                    <w:t>R</w:t>
                  </w:r>
                  <w:r w:rsidR="00741485" w:rsidRPr="00D529B1">
                    <w:rPr>
                      <w:rFonts w:asciiTheme="majorHAnsi" w:hAnsiTheme="majorHAnsi"/>
                      <w:szCs w:val="18"/>
                    </w:rPr>
                    <w:t>ole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</w:t>
                  </w: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-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Inspire Group</w:t>
                  </w:r>
                </w:p>
                <w:p w14:paraId="60C0BD55" w14:textId="797F644E" w:rsidR="00741485" w:rsidRPr="006B055A" w:rsidRDefault="00CF55E3" w:rsidP="005B0A92">
                  <w:pPr>
                    <w:pStyle w:val="Dates"/>
                    <w:rPr>
                      <w:rFonts w:asciiTheme="majorHAnsi" w:hAnsiTheme="majorHAnsi"/>
                      <w:b w:val="0"/>
                      <w:bCs/>
                      <w:szCs w:val="18"/>
                    </w:rPr>
                  </w:pP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(</w:t>
                  </w:r>
                  <w:r w:rsidRPr="006B055A">
                    <w:rPr>
                      <w:rFonts w:asciiTheme="majorHAnsi" w:hAnsiTheme="majorHAnsi"/>
                      <w:szCs w:val="18"/>
                    </w:rPr>
                    <w:t>FF</w:t>
                  </w: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) 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2017 </w:t>
                  </w:r>
                  <w:r w:rsidR="00320A46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- </w:t>
                  </w:r>
                  <w:r w:rsidR="00741485" w:rsidRPr="00E80F72">
                    <w:rPr>
                      <w:rFonts w:asciiTheme="majorHAnsi" w:hAnsiTheme="majorHAnsi"/>
                      <w:b w:val="0"/>
                      <w:bCs/>
                      <w:i/>
                      <w:iCs/>
                      <w:szCs w:val="18"/>
                    </w:rPr>
                    <w:t>Mortal Engines</w:t>
                  </w: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-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</w:t>
                  </w:r>
                  <w:r w:rsidR="00741485" w:rsidRPr="00E80F72">
                    <w:rPr>
                      <w:rFonts w:asciiTheme="majorHAnsi" w:hAnsiTheme="majorHAnsi"/>
                      <w:szCs w:val="18"/>
                    </w:rPr>
                    <w:t>Stand</w:t>
                  </w:r>
                  <w:r w:rsidR="00320A46" w:rsidRPr="00E80F72">
                    <w:rPr>
                      <w:rFonts w:asciiTheme="majorHAnsi" w:hAnsiTheme="majorHAnsi"/>
                      <w:szCs w:val="18"/>
                    </w:rPr>
                    <w:t>-</w:t>
                  </w:r>
                  <w:r w:rsidR="00741485" w:rsidRPr="00E80F72">
                    <w:rPr>
                      <w:rFonts w:asciiTheme="majorHAnsi" w:hAnsiTheme="majorHAnsi"/>
                      <w:szCs w:val="18"/>
                    </w:rPr>
                    <w:t>in &amp; Engineer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</w:t>
                  </w: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-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Hungry City Ltd</w:t>
                  </w:r>
                </w:p>
                <w:p w14:paraId="5EBE7F7A" w14:textId="7FAC7DB7" w:rsidR="00741485" w:rsidRPr="006B055A" w:rsidRDefault="00CF55E3" w:rsidP="005B0A92">
                  <w:pPr>
                    <w:pStyle w:val="Dates"/>
                    <w:rPr>
                      <w:rFonts w:asciiTheme="majorHAnsi" w:hAnsiTheme="majorHAnsi"/>
                      <w:b w:val="0"/>
                      <w:bCs/>
                      <w:szCs w:val="18"/>
                    </w:rPr>
                  </w:pP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(</w:t>
                  </w:r>
                  <w:r w:rsidR="00B5541C">
                    <w:rPr>
                      <w:rFonts w:asciiTheme="majorHAnsi" w:hAnsiTheme="majorHAnsi"/>
                      <w:bCs/>
                      <w:szCs w:val="18"/>
                    </w:rPr>
                    <w:t>TV</w:t>
                  </w: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) 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2016 </w:t>
                  </w:r>
                  <w:r w:rsidR="00320A46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- </w:t>
                  </w:r>
                  <w:r w:rsidR="00741485" w:rsidRPr="00E80F72">
                    <w:rPr>
                      <w:rFonts w:asciiTheme="majorHAnsi" w:hAnsiTheme="majorHAnsi"/>
                      <w:b w:val="0"/>
                      <w:bCs/>
                      <w:i/>
                      <w:iCs/>
                      <w:szCs w:val="18"/>
                    </w:rPr>
                    <w:t>Catching the Black Widow</w:t>
                  </w: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-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</w:t>
                  </w:r>
                  <w:r w:rsidR="00D529B1" w:rsidRPr="00E80F72">
                    <w:rPr>
                      <w:rFonts w:asciiTheme="majorHAnsi" w:hAnsiTheme="majorHAnsi"/>
                      <w:szCs w:val="18"/>
                    </w:rPr>
                    <w:t>Policeman Featured Extra</w:t>
                  </w:r>
                  <w:r w:rsidR="00D529B1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</w:t>
                  </w:r>
                  <w:r w:rsidR="00D529B1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- 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KHF Media - Thomas Robins</w:t>
                  </w:r>
                  <w:r w:rsidR="00E80F72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-</w:t>
                  </w:r>
                  <w:r w:rsidR="00E80F72" w:rsidRPr="006B055A">
                    <w:rPr>
                      <w:rFonts w:asciiTheme="majorHAnsi" w:hAnsiTheme="majorHAnsi"/>
                      <w:b w:val="0"/>
                      <w:bCs/>
                      <w:i/>
                      <w:iCs/>
                      <w:szCs w:val="18"/>
                    </w:rPr>
                    <w:t xml:space="preserve"> </w:t>
                  </w:r>
                </w:p>
                <w:p w14:paraId="11ECA128" w14:textId="2A04EAA3" w:rsidR="00741485" w:rsidRPr="006B055A" w:rsidRDefault="00CF55E3" w:rsidP="005B0A92">
                  <w:pPr>
                    <w:pStyle w:val="Dates"/>
                    <w:rPr>
                      <w:rFonts w:asciiTheme="majorHAnsi" w:hAnsiTheme="majorHAnsi"/>
                      <w:b w:val="0"/>
                      <w:bCs/>
                      <w:szCs w:val="18"/>
                    </w:rPr>
                  </w:pP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(</w:t>
                  </w:r>
                  <w:r w:rsidRPr="006B055A">
                    <w:rPr>
                      <w:rFonts w:asciiTheme="majorHAnsi" w:hAnsiTheme="majorHAnsi"/>
                      <w:szCs w:val="18"/>
                    </w:rPr>
                    <w:t>FF</w:t>
                  </w: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) 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2015 </w:t>
                  </w:r>
                  <w:r w:rsidR="00320A46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- </w:t>
                  </w:r>
                  <w:r w:rsidR="00741485" w:rsidRPr="00E80F72">
                    <w:rPr>
                      <w:rFonts w:asciiTheme="majorHAnsi" w:hAnsiTheme="majorHAnsi"/>
                      <w:b w:val="0"/>
                      <w:bCs/>
                      <w:i/>
                      <w:iCs/>
                      <w:szCs w:val="18"/>
                    </w:rPr>
                    <w:t>Ghost in the Shell</w:t>
                  </w:r>
                  <w:r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-</w:t>
                  </w:r>
                  <w:r w:rsidR="00C22FA7" w:rsidRPr="00E80F72">
                    <w:rPr>
                      <w:rFonts w:asciiTheme="majorHAnsi" w:hAnsiTheme="majorHAnsi"/>
                      <w:szCs w:val="18"/>
                    </w:rPr>
                    <w:t xml:space="preserve"> Stunt walk</w:t>
                  </w:r>
                  <w:r w:rsidR="00C22FA7">
                    <w:rPr>
                      <w:rFonts w:asciiTheme="majorHAnsi" w:hAnsiTheme="majorHAnsi"/>
                      <w:szCs w:val="18"/>
                    </w:rPr>
                    <w:t>-</w:t>
                  </w:r>
                  <w:r w:rsidR="00C22FA7" w:rsidRPr="00E80F72">
                    <w:rPr>
                      <w:rFonts w:asciiTheme="majorHAnsi" w:hAnsiTheme="majorHAnsi"/>
                      <w:szCs w:val="18"/>
                    </w:rPr>
                    <w:t>through</w:t>
                  </w:r>
                  <w:r w:rsidR="00C22FA7">
                    <w:rPr>
                      <w:rFonts w:asciiTheme="majorHAnsi" w:hAnsiTheme="majorHAnsi"/>
                      <w:szCs w:val="18"/>
                    </w:rPr>
                    <w:t>-</w:t>
                  </w:r>
                  <w:r w:rsidR="00F6366D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 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LBO Produc</w:t>
                  </w:r>
                  <w:r w:rsidR="00320A46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ti</w:t>
                  </w:r>
                  <w:r w:rsidR="00741485" w:rsidRPr="006B055A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>ons</w:t>
                  </w:r>
                  <w:r w:rsidR="00E80F72">
                    <w:rPr>
                      <w:rFonts w:asciiTheme="majorHAnsi" w:hAnsiTheme="majorHAnsi"/>
                      <w:b w:val="0"/>
                      <w:bCs/>
                      <w:szCs w:val="18"/>
                    </w:rPr>
                    <w:t xml:space="preserve">- </w:t>
                  </w:r>
                </w:p>
                <w:p w14:paraId="22CA695F" w14:textId="65493A33" w:rsidR="00741485" w:rsidRPr="00CE4586" w:rsidRDefault="00CF55E3" w:rsidP="005B0A92">
                  <w:pPr>
                    <w:pStyle w:val="Dates"/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</w:pPr>
                  <w:r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>(</w:t>
                  </w:r>
                  <w:r w:rsidRPr="00CE4586">
                    <w:rPr>
                      <w:rFonts w:asciiTheme="majorHAnsi" w:hAnsiTheme="majorHAnsi"/>
                      <w:color w:val="auto"/>
                      <w:szCs w:val="18"/>
                    </w:rPr>
                    <w:t>Stage</w:t>
                  </w:r>
                  <w:r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) </w:t>
                  </w:r>
                  <w:r w:rsidR="00741485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2015 </w:t>
                  </w:r>
                  <w:r w:rsidR="00320A46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- </w:t>
                  </w:r>
                  <w:r w:rsidR="00A046A3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>Timon of Athens</w:t>
                  </w:r>
                  <w:r w:rsidR="00741485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 </w:t>
                  </w:r>
                  <w:r w:rsidR="00A046A3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- </w:t>
                  </w:r>
                  <w:r w:rsidR="00A046A3" w:rsidRPr="00E80F72">
                    <w:rPr>
                      <w:rFonts w:asciiTheme="majorHAnsi" w:hAnsiTheme="majorHAnsi"/>
                      <w:color w:val="auto"/>
                      <w:szCs w:val="18"/>
                    </w:rPr>
                    <w:t>Core role</w:t>
                  </w:r>
                  <w:r w:rsidR="00A046A3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 </w:t>
                  </w:r>
                  <w:r w:rsidR="00741485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- </w:t>
                  </w:r>
                  <w:r w:rsidR="00A046A3" w:rsidRPr="00E80F72">
                    <w:rPr>
                      <w:rFonts w:asciiTheme="majorHAnsi" w:hAnsiTheme="majorHAnsi"/>
                      <w:b w:val="0"/>
                      <w:bCs/>
                      <w:i/>
                      <w:iCs/>
                      <w:color w:val="auto"/>
                      <w:szCs w:val="18"/>
                    </w:rPr>
                    <w:t>Summer Shakespeare</w:t>
                  </w:r>
                </w:p>
                <w:p w14:paraId="76D2644E" w14:textId="3FAEC1DA" w:rsidR="00323917" w:rsidRDefault="00CF55E3" w:rsidP="005B0A92">
                  <w:pPr>
                    <w:pStyle w:val="Dates"/>
                    <w:rPr>
                      <w:rFonts w:asciiTheme="majorHAnsi" w:hAnsiTheme="majorHAnsi"/>
                      <w:color w:val="auto"/>
                      <w:szCs w:val="18"/>
                    </w:rPr>
                  </w:pPr>
                  <w:r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>(</w:t>
                  </w:r>
                  <w:r w:rsidRPr="00CE4586">
                    <w:rPr>
                      <w:rFonts w:asciiTheme="majorHAnsi" w:hAnsiTheme="majorHAnsi"/>
                      <w:color w:val="auto"/>
                      <w:szCs w:val="18"/>
                    </w:rPr>
                    <w:t>FF</w:t>
                  </w:r>
                  <w:r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) </w:t>
                  </w:r>
                  <w:r w:rsidR="00741485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>2013</w:t>
                  </w:r>
                  <w:r w:rsidR="00320A46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 -</w:t>
                  </w:r>
                  <w:r w:rsidR="00741485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 </w:t>
                  </w:r>
                  <w:r w:rsidR="00741485" w:rsidRPr="00D26D2F">
                    <w:rPr>
                      <w:rFonts w:asciiTheme="majorHAnsi" w:hAnsiTheme="majorHAnsi"/>
                      <w:b w:val="0"/>
                      <w:bCs/>
                      <w:i/>
                      <w:iCs/>
                      <w:color w:val="auto"/>
                      <w:szCs w:val="18"/>
                    </w:rPr>
                    <w:t>The Hobbit</w:t>
                  </w:r>
                  <w:r w:rsidR="00320A46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 </w:t>
                  </w:r>
                  <w:r w:rsidR="00A046A3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- </w:t>
                  </w:r>
                  <w:r w:rsidR="00A046A3" w:rsidRPr="00D26D2F">
                    <w:rPr>
                      <w:rFonts w:asciiTheme="majorHAnsi" w:hAnsiTheme="majorHAnsi"/>
                      <w:color w:val="auto"/>
                      <w:szCs w:val="18"/>
                    </w:rPr>
                    <w:t>Elf Extra</w:t>
                  </w:r>
                  <w:r w:rsidR="00A046A3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 </w:t>
                  </w:r>
                  <w:r w:rsidR="00320A46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 xml:space="preserve">- </w:t>
                  </w:r>
                  <w:r w:rsidR="00741485" w:rsidRPr="00CE4586"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  <w:t>3 Foot 7 Ltd</w:t>
                  </w:r>
                </w:p>
                <w:p w14:paraId="18F96EF8" w14:textId="77777777" w:rsidR="007F6469" w:rsidRPr="00134E3A" w:rsidRDefault="007F6469" w:rsidP="005B0A92">
                  <w:pPr>
                    <w:pStyle w:val="Dates"/>
                    <w:rPr>
                      <w:rFonts w:asciiTheme="majorHAnsi" w:hAnsiTheme="majorHAnsi"/>
                      <w:b w:val="0"/>
                      <w:bCs/>
                      <w:color w:val="auto"/>
                      <w:szCs w:val="18"/>
                    </w:rPr>
                  </w:pPr>
                </w:p>
                <w:p w14:paraId="55B2C9C6" w14:textId="4ED75963" w:rsidR="007A00DF" w:rsidRPr="007A00DF" w:rsidRDefault="00323917" w:rsidP="007A00DF">
                  <w:pPr>
                    <w:pStyle w:val="Heading4"/>
                    <w:rPr>
                      <w:rFonts w:eastAsiaTheme="minorEastAsia"/>
                      <w:i w:val="0"/>
                      <w:iCs w:val="0"/>
                      <w:color w:val="auto"/>
                      <w:sz w:val="18"/>
                      <w:szCs w:val="18"/>
                    </w:rPr>
                  </w:pPr>
                  <w:r>
                    <w:rPr>
                      <w:rFonts w:eastAsiaTheme="minorEastAsia"/>
                      <w:color w:val="auto"/>
                      <w:sz w:val="18"/>
                      <w:szCs w:val="18"/>
                    </w:rPr>
                    <w:t>(</w:t>
                  </w:r>
                  <w:r w:rsidRPr="00323917">
                    <w:rPr>
                      <w:rFonts w:eastAsiaTheme="minorEastAsia"/>
                      <w:b/>
                      <w:bCs/>
                      <w:i w:val="0"/>
                      <w:iCs w:val="0"/>
                      <w:color w:val="auto"/>
                      <w:sz w:val="18"/>
                      <w:szCs w:val="18"/>
                    </w:rPr>
                    <w:t>Military</w:t>
                  </w:r>
                  <w:r>
                    <w:rPr>
                      <w:rFonts w:eastAsiaTheme="minorEastAsia"/>
                      <w:i w:val="0"/>
                      <w:iCs w:val="0"/>
                      <w:color w:val="auto"/>
                      <w:sz w:val="18"/>
                      <w:szCs w:val="18"/>
                    </w:rPr>
                    <w:t xml:space="preserve">) </w:t>
                  </w:r>
                  <w:r w:rsidRPr="00310C39">
                    <w:rPr>
                      <w:rFonts w:eastAsiaTheme="minorEastAsia"/>
                      <w:i w:val="0"/>
                      <w:iCs w:val="0"/>
                      <w:color w:val="auto"/>
                      <w:sz w:val="18"/>
                      <w:szCs w:val="18"/>
                    </w:rPr>
                    <w:t>2011–2019</w:t>
                  </w:r>
                  <w:r>
                    <w:rPr>
                      <w:rFonts w:eastAsiaTheme="minorEastAsia"/>
                      <w:color w:val="auto"/>
                      <w:sz w:val="18"/>
                      <w:szCs w:val="18"/>
                    </w:rPr>
                    <w:t>-</w:t>
                  </w:r>
                  <w:r w:rsidRPr="00CE4586">
                    <w:rPr>
                      <w:rFonts w:eastAsiaTheme="minorEastAsia"/>
                      <w:b/>
                      <w:bCs/>
                      <w:color w:val="auto"/>
                      <w:sz w:val="18"/>
                      <w:szCs w:val="18"/>
                    </w:rPr>
                    <w:t xml:space="preserve"> </w:t>
                  </w:r>
                  <w:r w:rsidRPr="00CE4586">
                    <w:rPr>
                      <w:rFonts w:eastAsiaTheme="minorEastAsia"/>
                      <w:color w:val="auto"/>
                      <w:sz w:val="18"/>
                      <w:szCs w:val="18"/>
                    </w:rPr>
                    <w:t xml:space="preserve">New Zealand </w:t>
                  </w:r>
                  <w:r w:rsidR="00E6475F" w:rsidRPr="00CE4586">
                    <w:rPr>
                      <w:rFonts w:eastAsiaTheme="minorEastAsia"/>
                      <w:color w:val="auto"/>
                      <w:sz w:val="18"/>
                      <w:szCs w:val="18"/>
                    </w:rPr>
                    <w:t>Defen</w:t>
                  </w:r>
                  <w:r w:rsidR="00E6475F">
                    <w:rPr>
                      <w:rFonts w:eastAsiaTheme="minorEastAsia"/>
                      <w:color w:val="auto"/>
                      <w:sz w:val="18"/>
                      <w:szCs w:val="18"/>
                    </w:rPr>
                    <w:t>c</w:t>
                  </w:r>
                  <w:r w:rsidR="00E6475F" w:rsidRPr="00CE4586">
                    <w:rPr>
                      <w:rFonts w:eastAsiaTheme="minorEastAsia"/>
                      <w:color w:val="auto"/>
                      <w:sz w:val="18"/>
                      <w:szCs w:val="18"/>
                    </w:rPr>
                    <w:t>e</w:t>
                  </w:r>
                  <w:r w:rsidRPr="00CE4586">
                    <w:rPr>
                      <w:rFonts w:eastAsiaTheme="minorEastAsia"/>
                      <w:color w:val="auto"/>
                      <w:sz w:val="18"/>
                      <w:szCs w:val="18"/>
                    </w:rPr>
                    <w:t xml:space="preserve"> Force (ARMY):  </w:t>
                  </w:r>
                  <w:r w:rsidRPr="00E93C23">
                    <w:rPr>
                      <w:rFonts w:eastAsiaTheme="minorEastAsia"/>
                      <w:b/>
                      <w:bCs/>
                      <w:i w:val="0"/>
                      <w:iCs w:val="0"/>
                      <w:color w:val="auto"/>
                      <w:sz w:val="18"/>
                      <w:szCs w:val="18"/>
                    </w:rPr>
                    <w:t>Infantryman</w:t>
                  </w:r>
                  <w:r w:rsidRPr="00CE4586">
                    <w:rPr>
                      <w:rFonts w:eastAsiaTheme="minorEastAsia"/>
                      <w:i w:val="0"/>
                      <w:iCs w:val="0"/>
                      <w:color w:val="auto"/>
                      <w:sz w:val="18"/>
                      <w:szCs w:val="18"/>
                    </w:rPr>
                    <w:t xml:space="preserve"> → 2IC → </w:t>
                  </w:r>
                  <w:r w:rsidRPr="00E93C23">
                    <w:rPr>
                      <w:rFonts w:eastAsiaTheme="minorEastAsia"/>
                      <w:b/>
                      <w:bCs/>
                      <w:i w:val="0"/>
                      <w:iCs w:val="0"/>
                      <w:color w:val="auto"/>
                      <w:sz w:val="18"/>
                      <w:szCs w:val="18"/>
                    </w:rPr>
                    <w:t>Section Commander</w:t>
                  </w:r>
                </w:p>
                <w:p w14:paraId="13363F29" w14:textId="297942C6" w:rsidR="00323917" w:rsidRPr="00CE4586" w:rsidRDefault="00310C39" w:rsidP="00504594">
                  <w:pPr>
                    <w:pStyle w:val="Dates"/>
                    <w:rPr>
                      <w:rFonts w:asciiTheme="majorHAnsi" w:hAnsiTheme="majorHAnsi" w:cs="Calibri"/>
                      <w:b w:val="0"/>
                      <w:bCs/>
                      <w:color w:val="auto"/>
                      <w:szCs w:val="18"/>
                    </w:rPr>
                  </w:pPr>
                  <w:r>
                    <w:rPr>
                      <w:b w:val="0"/>
                      <w:szCs w:val="18"/>
                    </w:rPr>
                    <w:t>(</w:t>
                  </w:r>
                  <w:r w:rsidRPr="00310C39">
                    <w:rPr>
                      <w:bCs/>
                      <w:szCs w:val="18"/>
                    </w:rPr>
                    <w:t>Muay Thai</w:t>
                  </w:r>
                  <w:r>
                    <w:rPr>
                      <w:b w:val="0"/>
                      <w:szCs w:val="18"/>
                    </w:rPr>
                    <w:t xml:space="preserve">) </w:t>
                  </w:r>
                  <w:r w:rsidR="00323917" w:rsidRPr="00C94E6D">
                    <w:rPr>
                      <w:b w:val="0"/>
                      <w:szCs w:val="18"/>
                    </w:rPr>
                    <w:t xml:space="preserve">Combined Experience of over 5 years </w:t>
                  </w:r>
                  <w:r w:rsidR="00C636FE">
                    <w:rPr>
                      <w:b w:val="0"/>
                      <w:szCs w:val="18"/>
                    </w:rPr>
                    <w:t>(</w:t>
                  </w:r>
                  <w:r w:rsidR="00323917" w:rsidRPr="00C94E6D">
                    <w:rPr>
                      <w:b w:val="0"/>
                      <w:szCs w:val="18"/>
                    </w:rPr>
                    <w:t>including two fights</w:t>
                  </w:r>
                  <w:r w:rsidR="00C636FE">
                    <w:rPr>
                      <w:b w:val="0"/>
                      <w:szCs w:val="18"/>
                    </w:rPr>
                    <w:t>)</w:t>
                  </w:r>
                  <w:r w:rsidR="00323917" w:rsidRPr="00C94E6D">
                    <w:rPr>
                      <w:b w:val="0"/>
                      <w:szCs w:val="18"/>
                    </w:rPr>
                    <w:t xml:space="preserve"> </w:t>
                  </w:r>
                  <w:r w:rsidR="00455AF6">
                    <w:rPr>
                      <w:b w:val="0"/>
                      <w:szCs w:val="18"/>
                    </w:rPr>
                    <w:t>at</w:t>
                  </w:r>
                  <w:r w:rsidR="00323917" w:rsidRPr="00C94E6D">
                    <w:rPr>
                      <w:b w:val="0"/>
                      <w:szCs w:val="18"/>
                    </w:rPr>
                    <w:t xml:space="preserve"> </w:t>
                  </w:r>
                  <w:r w:rsidR="00E93C23">
                    <w:rPr>
                      <w:b w:val="0"/>
                      <w:szCs w:val="18"/>
                    </w:rPr>
                    <w:t>MTI</w:t>
                  </w:r>
                  <w:r w:rsidR="00323917" w:rsidRPr="00C94E6D">
                    <w:rPr>
                      <w:b w:val="0"/>
                      <w:i/>
                      <w:iCs/>
                      <w:szCs w:val="18"/>
                    </w:rPr>
                    <w:t xml:space="preserve"> Wellington</w:t>
                  </w:r>
                  <w:r w:rsidR="00323917" w:rsidRPr="00C94E6D">
                    <w:rPr>
                      <w:b w:val="0"/>
                      <w:szCs w:val="18"/>
                    </w:rPr>
                    <w:t xml:space="preserve"> (Mark Hampton)</w:t>
                  </w:r>
                </w:p>
              </w:tc>
            </w:tr>
          </w:tbl>
          <w:p w14:paraId="172A33AA" w14:textId="5219F1BE" w:rsidR="00323917" w:rsidRDefault="00323917" w:rsidP="00D413EB">
            <w:pPr>
              <w:spacing w:after="0"/>
            </w:pPr>
          </w:p>
          <w:p w14:paraId="55EB4B7B" w14:textId="39E229C9" w:rsidR="00CF7CDB" w:rsidRPr="00FB72C0" w:rsidRDefault="00CF7CDB" w:rsidP="00CA6354">
            <w:pPr>
              <w:spacing w:after="0"/>
              <w:jc w:val="right"/>
              <w:rPr>
                <w:b/>
                <w:bCs/>
                <w:sz w:val="24"/>
                <w:szCs w:val="24"/>
              </w:rPr>
            </w:pPr>
            <w:r w:rsidRPr="00CA6354">
              <w:rPr>
                <w:b/>
                <w:bCs/>
              </w:rPr>
              <w:t>Training</w:t>
            </w:r>
            <w:r w:rsidRPr="00FB72C0">
              <w:rPr>
                <w:b/>
                <w:bCs/>
                <w:sz w:val="24"/>
                <w:szCs w:val="24"/>
              </w:rPr>
              <w:t>:</w:t>
            </w:r>
          </w:p>
          <w:tbl>
            <w:tblPr>
              <w:tblStyle w:val="TableGrid"/>
              <w:tblW w:w="6419" w:type="dxa"/>
              <w:tblInd w:w="4" w:type="dxa"/>
              <w:tblLook w:val="04A0" w:firstRow="1" w:lastRow="0" w:firstColumn="1" w:lastColumn="0" w:noHBand="0" w:noVBand="1"/>
            </w:tblPr>
            <w:tblGrid>
              <w:gridCol w:w="6419"/>
            </w:tblGrid>
            <w:tr w:rsidR="00CF7CDB" w14:paraId="44C39EC8" w14:textId="77777777" w:rsidTr="004E743D">
              <w:trPr>
                <w:trHeight w:val="2263"/>
              </w:trPr>
              <w:tc>
                <w:tcPr>
                  <w:tcW w:w="6419" w:type="dxa"/>
                </w:tcPr>
                <w:p w14:paraId="3EBB89D9" w14:textId="7B2EB0AE" w:rsidR="00CF7CDB" w:rsidRDefault="00CF7CDB" w:rsidP="00D413EB">
                  <w:pPr>
                    <w:spacing w:after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2020 </w:t>
                  </w:r>
                  <w:r w:rsidRPr="00A97A2D">
                    <w:rPr>
                      <w:b/>
                      <w:bCs/>
                      <w:sz w:val="18"/>
                      <w:szCs w:val="18"/>
                    </w:rPr>
                    <w:t>High Falls</w:t>
                  </w:r>
                  <w:r w:rsidRPr="00C94E6D">
                    <w:rPr>
                      <w:sz w:val="18"/>
                      <w:szCs w:val="18"/>
                    </w:rPr>
                    <w:t xml:space="preserve"> </w:t>
                  </w:r>
                  <w:r w:rsidRPr="00550E59">
                    <w:rPr>
                      <w:b/>
                      <w:bCs/>
                      <w:sz w:val="18"/>
                      <w:szCs w:val="18"/>
                    </w:rPr>
                    <w:t>Workshop</w:t>
                  </w:r>
                  <w:r w:rsidR="00AA5A49"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AA5A49">
                    <w:rPr>
                      <w:sz w:val="18"/>
                      <w:szCs w:val="18"/>
                    </w:rPr>
                    <w:t>(25ft)</w:t>
                  </w:r>
                  <w:r w:rsidR="00034331">
                    <w:rPr>
                      <w:sz w:val="18"/>
                      <w:szCs w:val="18"/>
                    </w:rPr>
                    <w:t xml:space="preserve"> </w:t>
                  </w:r>
                  <w:r w:rsidR="00034331" w:rsidRPr="00034331">
                    <w:rPr>
                      <w:i/>
                      <w:iCs/>
                      <w:sz w:val="18"/>
                      <w:szCs w:val="18"/>
                    </w:rPr>
                    <w:t>NZSS</w:t>
                  </w:r>
                </w:p>
                <w:p w14:paraId="3BA40D58" w14:textId="3BE17AE0" w:rsidR="00CF7CDB" w:rsidRDefault="00CF7CDB" w:rsidP="00D413EB">
                  <w:pPr>
                    <w:spacing w:after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2020 </w:t>
                  </w:r>
                  <w:r w:rsidRPr="00A97A2D">
                    <w:rPr>
                      <w:b/>
                      <w:bCs/>
                      <w:sz w:val="18"/>
                      <w:szCs w:val="18"/>
                    </w:rPr>
                    <w:t>Fight for Camera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550E59">
                    <w:rPr>
                      <w:b/>
                      <w:bCs/>
                      <w:sz w:val="18"/>
                      <w:szCs w:val="18"/>
                    </w:rPr>
                    <w:t>Workshop</w:t>
                  </w:r>
                  <w:r>
                    <w:rPr>
                      <w:sz w:val="18"/>
                      <w:szCs w:val="18"/>
                    </w:rPr>
                    <w:t xml:space="preserve">- </w:t>
                  </w:r>
                  <w:r w:rsidRPr="00034331">
                    <w:rPr>
                      <w:i/>
                      <w:iCs/>
                      <w:sz w:val="18"/>
                      <w:szCs w:val="18"/>
                    </w:rPr>
                    <w:t>NZSS</w:t>
                  </w:r>
                  <w:r>
                    <w:rPr>
                      <w:sz w:val="18"/>
                      <w:szCs w:val="18"/>
                    </w:rPr>
                    <w:t xml:space="preserve"> (SGNZ Stunt Coordinator)</w:t>
                  </w:r>
                </w:p>
                <w:p w14:paraId="1FA0B5B3" w14:textId="7D2944A4" w:rsidR="00CF7CDB" w:rsidRPr="006B055A" w:rsidRDefault="00CF7CDB" w:rsidP="00D413EB">
                  <w:pPr>
                    <w:spacing w:after="0"/>
                    <w:jc w:val="right"/>
                    <w:rPr>
                      <w:i/>
                      <w:iCs/>
                      <w:sz w:val="18"/>
                      <w:szCs w:val="18"/>
                    </w:rPr>
                  </w:pPr>
                  <w:r w:rsidRPr="006B055A">
                    <w:rPr>
                      <w:sz w:val="18"/>
                      <w:szCs w:val="18"/>
                    </w:rPr>
                    <w:t xml:space="preserve">2020 </w:t>
                  </w:r>
                  <w:r w:rsidRPr="00A97A2D">
                    <w:rPr>
                      <w:b/>
                      <w:bCs/>
                      <w:sz w:val="18"/>
                      <w:szCs w:val="18"/>
                    </w:rPr>
                    <w:t>Acting</w:t>
                  </w:r>
                  <w:r w:rsidR="00562B89" w:rsidRPr="00A97A2D">
                    <w:rPr>
                      <w:b/>
                      <w:bCs/>
                      <w:sz w:val="18"/>
                      <w:szCs w:val="18"/>
                    </w:rPr>
                    <w:t xml:space="preserve"> for Film/</w:t>
                  </w:r>
                  <w:r w:rsidR="00A05FC3" w:rsidRPr="00A97A2D"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562B89" w:rsidRPr="00A97A2D">
                    <w:rPr>
                      <w:b/>
                      <w:bCs/>
                      <w:sz w:val="18"/>
                      <w:szCs w:val="18"/>
                    </w:rPr>
                    <w:t>TV</w:t>
                  </w:r>
                  <w:r w:rsidRPr="006B055A">
                    <w:rPr>
                      <w:sz w:val="18"/>
                      <w:szCs w:val="18"/>
                    </w:rPr>
                    <w:t xml:space="preserve"> </w:t>
                  </w:r>
                  <w:r w:rsidRPr="00550E59">
                    <w:rPr>
                      <w:b/>
                      <w:bCs/>
                      <w:sz w:val="18"/>
                      <w:szCs w:val="18"/>
                    </w:rPr>
                    <w:t>Workshop</w:t>
                  </w:r>
                  <w:r w:rsidRPr="006B055A">
                    <w:rPr>
                      <w:sz w:val="18"/>
                      <w:szCs w:val="18"/>
                    </w:rPr>
                    <w:t xml:space="preserve"> - </w:t>
                  </w:r>
                  <w:r w:rsidRPr="006B055A">
                    <w:rPr>
                      <w:i/>
                      <w:iCs/>
                      <w:sz w:val="18"/>
                      <w:szCs w:val="18"/>
                    </w:rPr>
                    <w:t>Peter Feeney</w:t>
                  </w:r>
                </w:p>
                <w:p w14:paraId="73674780" w14:textId="0C995BBD" w:rsidR="00CF7CDB" w:rsidRDefault="00CF7CDB" w:rsidP="00D413EB">
                  <w:pPr>
                    <w:spacing w:after="0"/>
                    <w:jc w:val="right"/>
                    <w:rPr>
                      <w:i/>
                      <w:iCs/>
                      <w:sz w:val="18"/>
                      <w:szCs w:val="18"/>
                    </w:rPr>
                  </w:pPr>
                  <w:r w:rsidRPr="006B055A">
                    <w:rPr>
                      <w:sz w:val="18"/>
                      <w:szCs w:val="18"/>
                    </w:rPr>
                    <w:t xml:space="preserve">2020 </w:t>
                  </w:r>
                  <w:r w:rsidRPr="00A97A2D">
                    <w:rPr>
                      <w:b/>
                      <w:bCs/>
                      <w:sz w:val="18"/>
                      <w:szCs w:val="18"/>
                    </w:rPr>
                    <w:t>Stage Combat and Flying by Wire</w:t>
                  </w:r>
                  <w:r w:rsidRPr="006B055A">
                    <w:rPr>
                      <w:sz w:val="18"/>
                      <w:szCs w:val="18"/>
                    </w:rPr>
                    <w:t xml:space="preserve"> </w:t>
                  </w:r>
                  <w:r w:rsidRPr="00550E59">
                    <w:rPr>
                      <w:b/>
                      <w:bCs/>
                      <w:sz w:val="18"/>
                      <w:szCs w:val="18"/>
                    </w:rPr>
                    <w:t>workshop</w:t>
                  </w:r>
                  <w:r w:rsidRPr="006B055A">
                    <w:rPr>
                      <w:sz w:val="18"/>
                      <w:szCs w:val="18"/>
                    </w:rPr>
                    <w:t xml:space="preserve"> - </w:t>
                  </w:r>
                  <w:r w:rsidRPr="006B055A">
                    <w:rPr>
                      <w:i/>
                      <w:iCs/>
                      <w:sz w:val="18"/>
                      <w:szCs w:val="18"/>
                    </w:rPr>
                    <w:t>Aotearoa Fight Directors</w:t>
                  </w:r>
                </w:p>
                <w:p w14:paraId="5C2EF189" w14:textId="7A15B63C" w:rsidR="00CF7CDB" w:rsidRPr="006B055A" w:rsidRDefault="00CF7CDB" w:rsidP="00D413EB">
                  <w:pPr>
                    <w:spacing w:after="0"/>
                    <w:jc w:val="right"/>
                    <w:rPr>
                      <w:i/>
                      <w:iCs/>
                      <w:sz w:val="18"/>
                      <w:szCs w:val="18"/>
                    </w:rPr>
                  </w:pPr>
                  <w:r w:rsidRPr="006B055A">
                    <w:rPr>
                      <w:sz w:val="18"/>
                      <w:szCs w:val="18"/>
                    </w:rPr>
                    <w:t xml:space="preserve">2020 </w:t>
                  </w:r>
                  <w:r w:rsidRPr="00A97A2D">
                    <w:rPr>
                      <w:b/>
                      <w:bCs/>
                      <w:sz w:val="18"/>
                      <w:szCs w:val="18"/>
                    </w:rPr>
                    <w:t>Stunt Workshop</w:t>
                  </w:r>
                  <w:r w:rsidRPr="006B055A">
                    <w:rPr>
                      <w:sz w:val="18"/>
                      <w:szCs w:val="18"/>
                    </w:rPr>
                    <w:t xml:space="preserve"> </w:t>
                  </w:r>
                  <w:r w:rsidR="00034331">
                    <w:rPr>
                      <w:sz w:val="18"/>
                      <w:szCs w:val="18"/>
                    </w:rPr>
                    <w:t>–</w:t>
                  </w:r>
                  <w:r w:rsidRPr="006B055A">
                    <w:rPr>
                      <w:sz w:val="18"/>
                      <w:szCs w:val="18"/>
                    </w:rPr>
                    <w:t xml:space="preserve"> </w:t>
                  </w:r>
                  <w:r w:rsidRPr="006B055A">
                    <w:rPr>
                      <w:i/>
                      <w:iCs/>
                      <w:sz w:val="18"/>
                      <w:szCs w:val="18"/>
                    </w:rPr>
                    <w:t>R</w:t>
                  </w:r>
                  <w:r w:rsidR="00034331">
                    <w:rPr>
                      <w:i/>
                      <w:iCs/>
                      <w:sz w:val="18"/>
                      <w:szCs w:val="18"/>
                    </w:rPr>
                    <w:t xml:space="preserve">odney </w:t>
                  </w:r>
                  <w:r w:rsidRPr="006B055A">
                    <w:rPr>
                      <w:i/>
                      <w:iCs/>
                      <w:sz w:val="18"/>
                      <w:szCs w:val="18"/>
                    </w:rPr>
                    <w:t>C</w:t>
                  </w:r>
                  <w:r w:rsidR="00034331">
                    <w:rPr>
                      <w:i/>
                      <w:iCs/>
                      <w:sz w:val="18"/>
                      <w:szCs w:val="18"/>
                    </w:rPr>
                    <w:t xml:space="preserve">ook </w:t>
                  </w:r>
                  <w:r w:rsidRPr="006B055A">
                    <w:rPr>
                      <w:i/>
                      <w:iCs/>
                      <w:sz w:val="18"/>
                      <w:szCs w:val="18"/>
                    </w:rPr>
                    <w:t>S</w:t>
                  </w:r>
                  <w:r w:rsidR="00034331">
                    <w:rPr>
                      <w:i/>
                      <w:iCs/>
                      <w:sz w:val="18"/>
                      <w:szCs w:val="18"/>
                    </w:rPr>
                    <w:t>tunts</w:t>
                  </w:r>
                  <w:r w:rsidRPr="006B055A">
                    <w:rPr>
                      <w:i/>
                      <w:iCs/>
                      <w:sz w:val="18"/>
                      <w:szCs w:val="18"/>
                    </w:rPr>
                    <w:t xml:space="preserve"> (SGNZ Stunt Coordinator)</w:t>
                  </w:r>
                </w:p>
                <w:p w14:paraId="0FF4EE50" w14:textId="6F710CC1" w:rsidR="00CF7CDB" w:rsidRDefault="00CF7CDB" w:rsidP="00D413EB">
                  <w:pPr>
                    <w:spacing w:after="0"/>
                    <w:jc w:val="right"/>
                    <w:rPr>
                      <w:sz w:val="18"/>
                      <w:szCs w:val="18"/>
                    </w:rPr>
                  </w:pPr>
                  <w:r w:rsidRPr="006B055A">
                    <w:rPr>
                      <w:sz w:val="18"/>
                      <w:szCs w:val="18"/>
                    </w:rPr>
                    <w:t xml:space="preserve">2019 </w:t>
                  </w:r>
                  <w:r w:rsidRPr="00A97A2D">
                    <w:rPr>
                      <w:b/>
                      <w:bCs/>
                      <w:sz w:val="18"/>
                      <w:szCs w:val="18"/>
                    </w:rPr>
                    <w:t>Advanced Screen Acting Intensive</w:t>
                  </w:r>
                  <w:r w:rsidR="006B07BF"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6B07BF" w:rsidRPr="00034331">
                    <w:rPr>
                      <w:i/>
                      <w:iCs/>
                      <w:sz w:val="18"/>
                      <w:szCs w:val="18"/>
                    </w:rPr>
                    <w:t>Liz Mullane and Rachel Bullock</w:t>
                  </w:r>
                </w:p>
                <w:p w14:paraId="426728DC" w14:textId="03A7D4C0" w:rsidR="00CF7CDB" w:rsidRPr="006B055A" w:rsidRDefault="00CF7CDB" w:rsidP="00D413EB">
                  <w:pPr>
                    <w:spacing w:after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2019 </w:t>
                  </w:r>
                  <w:r w:rsidRPr="006B07BF">
                    <w:rPr>
                      <w:b/>
                      <w:bCs/>
                      <w:sz w:val="18"/>
                      <w:szCs w:val="18"/>
                    </w:rPr>
                    <w:t>Bootcamp</w:t>
                  </w:r>
                  <w:r w:rsidR="006B07BF" w:rsidRPr="00D80E8B">
                    <w:rPr>
                      <w:i/>
                      <w:iCs/>
                      <w:sz w:val="18"/>
                      <w:szCs w:val="18"/>
                    </w:rPr>
                    <w:t xml:space="preserve"> Avatar Sequels</w:t>
                  </w:r>
                </w:p>
                <w:p w14:paraId="0A9769CD" w14:textId="30BF162B" w:rsidR="00CF7CDB" w:rsidRDefault="00CF7CDB" w:rsidP="00D413EB">
                  <w:pPr>
                    <w:spacing w:after="0"/>
                    <w:jc w:val="right"/>
                    <w:rPr>
                      <w:sz w:val="18"/>
                      <w:szCs w:val="18"/>
                    </w:rPr>
                  </w:pPr>
                  <w:r w:rsidRPr="006B055A">
                    <w:rPr>
                      <w:sz w:val="18"/>
                      <w:szCs w:val="18"/>
                    </w:rPr>
                    <w:t xml:space="preserve">2016 </w:t>
                  </w:r>
                  <w:r w:rsidRPr="00A97A2D">
                    <w:rPr>
                      <w:b/>
                      <w:bCs/>
                      <w:sz w:val="18"/>
                      <w:szCs w:val="18"/>
                    </w:rPr>
                    <w:t>A</w:t>
                  </w:r>
                  <w:r w:rsidR="00A97A2D">
                    <w:rPr>
                      <w:b/>
                      <w:bCs/>
                      <w:sz w:val="18"/>
                      <w:szCs w:val="18"/>
                    </w:rPr>
                    <w:t xml:space="preserve">cting for </w:t>
                  </w:r>
                  <w:r w:rsidRPr="00A97A2D">
                    <w:rPr>
                      <w:b/>
                      <w:bCs/>
                      <w:sz w:val="18"/>
                      <w:szCs w:val="18"/>
                    </w:rPr>
                    <w:t>TV</w:t>
                  </w:r>
                  <w:r w:rsidR="006B07BF" w:rsidRPr="00034331">
                    <w:rPr>
                      <w:i/>
                      <w:iCs/>
                      <w:sz w:val="18"/>
                      <w:szCs w:val="18"/>
                    </w:rPr>
                    <w:t xml:space="preserve"> Rachel Bullock</w:t>
                  </w:r>
                </w:p>
                <w:p w14:paraId="42D01BB4" w14:textId="77777777" w:rsidR="00CF7CDB" w:rsidRPr="00FB72C0" w:rsidRDefault="00CF7CDB" w:rsidP="00D413EB">
                  <w:pPr>
                    <w:spacing w:after="0"/>
                    <w:jc w:val="right"/>
                    <w:rPr>
                      <w:sz w:val="20"/>
                      <w:szCs w:val="20"/>
                    </w:rPr>
                  </w:pPr>
                </w:p>
              </w:tc>
            </w:tr>
          </w:tbl>
          <w:sdt>
            <w:sdtPr>
              <w:id w:val="-1954003311"/>
              <w:placeholder>
                <w:docPart w:val="FCEA63EB45B540C7B853D5B91155961E"/>
              </w:placeholder>
              <w:temporary/>
              <w:showingPlcHdr/>
              <w15:appearance w15:val="hidden"/>
            </w:sdtPr>
            <w:sdtEndPr/>
            <w:sdtContent>
              <w:p w14:paraId="139805D6" w14:textId="77777777" w:rsidR="0007764D" w:rsidRPr="00846D4F" w:rsidRDefault="0007764D" w:rsidP="00BF6F50">
                <w:pPr>
                  <w:pStyle w:val="Heading2"/>
                  <w:spacing w:after="0"/>
                </w:pPr>
                <w:r w:rsidRPr="00846D4F">
                  <w:rPr>
                    <w:rStyle w:val="Heading2Char"/>
                    <w:b/>
                    <w:bCs/>
                    <w:caps/>
                  </w:rPr>
                  <w:t>CONTACT</w:t>
                </w:r>
              </w:p>
            </w:sdtContent>
          </w:sdt>
          <w:p w14:paraId="4A249FF5" w14:textId="37A756F9" w:rsidR="0007764D" w:rsidRPr="00624041" w:rsidRDefault="0007764D" w:rsidP="00BF6F50">
            <w:pPr>
              <w:pStyle w:val="ContactDetails"/>
              <w:spacing w:after="0"/>
              <w:rPr>
                <w:sz w:val="20"/>
                <w:szCs w:val="20"/>
              </w:rPr>
            </w:pPr>
            <w:r w:rsidRPr="00624041">
              <w:rPr>
                <w:sz w:val="20"/>
                <w:szCs w:val="20"/>
              </w:rPr>
              <w:t>+64223208545</w:t>
            </w:r>
            <w:r w:rsidR="00E9365C">
              <w:rPr>
                <w:sz w:val="20"/>
                <w:szCs w:val="20"/>
              </w:rPr>
              <w:t xml:space="preserve"> </w:t>
            </w:r>
          </w:p>
          <w:p w14:paraId="7A196333" w14:textId="77777777" w:rsidR="0007764D" w:rsidRPr="00624041" w:rsidRDefault="0007764D" w:rsidP="00BF6F50">
            <w:pPr>
              <w:pStyle w:val="ContactDetails"/>
              <w:spacing w:after="0"/>
              <w:rPr>
                <w:sz w:val="20"/>
                <w:szCs w:val="20"/>
              </w:rPr>
            </w:pPr>
            <w:r w:rsidRPr="00624041">
              <w:rPr>
                <w:sz w:val="20"/>
                <w:szCs w:val="20"/>
              </w:rPr>
              <w:t>aal.dunn@gmail.com</w:t>
            </w:r>
          </w:p>
          <w:p w14:paraId="69184A03" w14:textId="77777777" w:rsidR="00575DD1" w:rsidRDefault="0007764D" w:rsidP="00AD10E3">
            <w:pPr>
              <w:pStyle w:val="ContactDetails"/>
              <w:rPr>
                <w:sz w:val="20"/>
                <w:szCs w:val="20"/>
              </w:rPr>
            </w:pPr>
            <w:r w:rsidRPr="00624041">
              <w:rPr>
                <w:sz w:val="20"/>
                <w:szCs w:val="20"/>
              </w:rPr>
              <w:t>NZ/ UK Citizen</w:t>
            </w:r>
          </w:p>
          <w:p w14:paraId="1B41842C" w14:textId="1BA6A62E" w:rsidR="00177CF4" w:rsidRPr="00AD10E3" w:rsidRDefault="00177CF4" w:rsidP="00AD10E3">
            <w:pPr>
              <w:pStyle w:val="ContactDetail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Stunt Guild of New Zealand </w:t>
            </w:r>
            <w:r w:rsidR="007B68C6" w:rsidRPr="00177CF4">
              <w:rPr>
                <w:b/>
                <w:bCs/>
                <w:i/>
                <w:iCs/>
                <w:sz w:val="18"/>
                <w:szCs w:val="18"/>
              </w:rPr>
              <w:t>Probationary</w:t>
            </w:r>
          </w:p>
        </w:tc>
      </w:tr>
      <w:tr w:rsidR="000629D5" w:rsidRPr="00584241" w14:paraId="52F01388" w14:textId="77777777" w:rsidTr="004E743D">
        <w:trPr>
          <w:trHeight w:val="9493"/>
        </w:trPr>
        <w:tc>
          <w:tcPr>
            <w:tcW w:w="4091" w:type="dxa"/>
            <w:vAlign w:val="bottom"/>
          </w:tcPr>
          <w:p w14:paraId="139C9033" w14:textId="1C09C236" w:rsidR="000629D5" w:rsidRPr="00712AFA" w:rsidRDefault="0002088A" w:rsidP="00D413EB">
            <w:pPr>
              <w:pStyle w:val="Title"/>
              <w:spacing w:after="0"/>
              <w:rPr>
                <w:rFonts w:asciiTheme="majorHAnsi" w:hAnsiTheme="majorHAnsi"/>
              </w:rPr>
            </w:pPr>
            <w:r w:rsidRPr="00712AFA">
              <w:rPr>
                <w:rFonts w:asciiTheme="majorHAnsi" w:hAnsiTheme="majorHAnsi"/>
                <w:szCs w:val="96"/>
              </w:rPr>
              <w:t>angus Dunn</w:t>
            </w:r>
          </w:p>
          <w:p w14:paraId="31F7A4DA" w14:textId="5119AA7E" w:rsidR="00B50688" w:rsidRPr="00B50688" w:rsidRDefault="0002088A" w:rsidP="00B50688">
            <w:pPr>
              <w:pStyle w:val="Subtitle"/>
              <w:spacing w:after="0"/>
              <w:rPr>
                <w:i/>
                <w:iCs/>
                <w:spacing w:val="0"/>
                <w:w w:val="100"/>
                <w:szCs w:val="32"/>
              </w:rPr>
            </w:pPr>
            <w:r w:rsidRPr="002450FE">
              <w:rPr>
                <w:i/>
                <w:iCs/>
                <w:spacing w:val="242"/>
                <w:w w:val="100"/>
                <w:szCs w:val="32"/>
              </w:rPr>
              <w:t>Actor</w:t>
            </w:r>
            <w:r w:rsidR="00B50688" w:rsidRPr="002450FE">
              <w:rPr>
                <w:i/>
                <w:iCs/>
                <w:spacing w:val="4"/>
                <w:w w:val="100"/>
                <w:szCs w:val="32"/>
              </w:rPr>
              <w:t xml:space="preserve"> </w:t>
            </w:r>
          </w:p>
          <w:p w14:paraId="61FE46C2" w14:textId="6739FBF1" w:rsidR="000629D5" w:rsidRPr="0007764D" w:rsidRDefault="00B50688" w:rsidP="0007764D">
            <w:pPr>
              <w:rPr>
                <w:sz w:val="32"/>
                <w:szCs w:val="32"/>
              </w:rPr>
            </w:pPr>
            <w:r w:rsidRPr="00B50688">
              <w:rPr>
                <w:i/>
                <w:iCs/>
                <w:sz w:val="32"/>
                <w:szCs w:val="32"/>
              </w:rPr>
              <w:t>Stunt Performer</w:t>
            </w:r>
          </w:p>
          <w:p w14:paraId="472E7AAD" w14:textId="4844AFF5" w:rsidR="009C2F96" w:rsidRDefault="009C2F96" w:rsidP="00D413EB">
            <w:pPr>
              <w:pStyle w:val="ContactDetails"/>
              <w:spacing w:after="0"/>
              <w:rPr>
                <w:b/>
                <w:bCs/>
                <w:sz w:val="20"/>
                <w:szCs w:val="20"/>
              </w:rPr>
            </w:pPr>
          </w:p>
          <w:tbl>
            <w:tblPr>
              <w:tblStyle w:val="LightList-Accent3"/>
              <w:tblW w:w="0" w:type="auto"/>
              <w:tblLook w:val="0620" w:firstRow="1" w:lastRow="0" w:firstColumn="0" w:lastColumn="0" w:noHBand="1" w:noVBand="1"/>
            </w:tblPr>
            <w:tblGrid>
              <w:gridCol w:w="1772"/>
              <w:gridCol w:w="1379"/>
            </w:tblGrid>
            <w:tr w:rsidR="00550700" w14:paraId="2FE546CC" w14:textId="77777777" w:rsidTr="00C820F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0" w:type="auto"/>
                </w:tcPr>
                <w:p w14:paraId="00B8757E" w14:textId="3B5C8A7E" w:rsidR="00550700" w:rsidRPr="00550700" w:rsidRDefault="00550700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SKILL</w:t>
                  </w:r>
                </w:p>
              </w:tc>
              <w:tc>
                <w:tcPr>
                  <w:tcW w:w="1088" w:type="dxa"/>
                </w:tcPr>
                <w:p w14:paraId="3F801653" w14:textId="3A64D6A4" w:rsidR="00550700" w:rsidRPr="00550700" w:rsidRDefault="00550700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PROFICIENCY</w:t>
                  </w:r>
                </w:p>
              </w:tc>
            </w:tr>
            <w:tr w:rsidR="00550700" w14:paraId="57905996" w14:textId="77777777" w:rsidTr="00C820FC">
              <w:tc>
                <w:tcPr>
                  <w:tcW w:w="0" w:type="auto"/>
                </w:tcPr>
                <w:p w14:paraId="09D9BA7B" w14:textId="6692B800" w:rsidR="00550700" w:rsidRPr="00550700" w:rsidRDefault="00550700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 w:rsidRPr="006D4239">
                    <w:rPr>
                      <w:sz w:val="18"/>
                      <w:szCs w:val="18"/>
                    </w:rPr>
                    <w:t>Abseiling</w:t>
                  </w:r>
                </w:p>
              </w:tc>
              <w:tc>
                <w:tcPr>
                  <w:tcW w:w="1088" w:type="dxa"/>
                </w:tcPr>
                <w:p w14:paraId="00D3C745" w14:textId="77777777" w:rsidR="00550700" w:rsidRPr="00550700" w:rsidRDefault="00550700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 w:rsidRPr="00550700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550700" w14:paraId="0835367B" w14:textId="77777777" w:rsidTr="00C820FC">
              <w:tc>
                <w:tcPr>
                  <w:tcW w:w="0" w:type="auto"/>
                </w:tcPr>
                <w:p w14:paraId="57C9C02F" w14:textId="1DAA0F9C" w:rsidR="00550700" w:rsidRPr="00550700" w:rsidRDefault="00AC4384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 w:rsidRPr="006D4239">
                    <w:rPr>
                      <w:sz w:val="18"/>
                      <w:szCs w:val="18"/>
                    </w:rPr>
                    <w:t>Archery</w:t>
                  </w:r>
                </w:p>
              </w:tc>
              <w:tc>
                <w:tcPr>
                  <w:tcW w:w="1088" w:type="dxa"/>
                </w:tcPr>
                <w:p w14:paraId="71DEB791" w14:textId="5D4DF0FD" w:rsidR="00550700" w:rsidRPr="00550700" w:rsidRDefault="00AC4384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550700" w14:paraId="0E6AFCA9" w14:textId="77777777" w:rsidTr="00C820FC">
              <w:tc>
                <w:tcPr>
                  <w:tcW w:w="0" w:type="auto"/>
                </w:tcPr>
                <w:p w14:paraId="7C77C972" w14:textId="70BA3DA1" w:rsidR="00550700" w:rsidRPr="00550700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 w:rsidRPr="006D4239">
                    <w:rPr>
                      <w:sz w:val="18"/>
                      <w:szCs w:val="18"/>
                    </w:rPr>
                    <w:t>Boxing</w:t>
                  </w:r>
                </w:p>
              </w:tc>
              <w:tc>
                <w:tcPr>
                  <w:tcW w:w="1088" w:type="dxa"/>
                </w:tcPr>
                <w:p w14:paraId="1A782688" w14:textId="7DEC0586" w:rsidR="00550700" w:rsidRPr="00550700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</w:tr>
            <w:tr w:rsidR="00550700" w14:paraId="2655FFC5" w14:textId="77777777" w:rsidTr="00C820FC">
              <w:tc>
                <w:tcPr>
                  <w:tcW w:w="0" w:type="auto"/>
                </w:tcPr>
                <w:p w14:paraId="396B9D49" w14:textId="683E3476" w:rsidR="00550700" w:rsidRPr="00550700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 w:rsidRPr="006D4239">
                    <w:rPr>
                      <w:sz w:val="18"/>
                      <w:szCs w:val="18"/>
                    </w:rPr>
                    <w:t>Choreography</w:t>
                  </w:r>
                </w:p>
              </w:tc>
              <w:tc>
                <w:tcPr>
                  <w:tcW w:w="1088" w:type="dxa"/>
                </w:tcPr>
                <w:p w14:paraId="707DD4B4" w14:textId="4DAAAA52" w:rsidR="00550700" w:rsidRPr="00550700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550700" w14:paraId="47E70573" w14:textId="77777777" w:rsidTr="00C820FC">
              <w:tc>
                <w:tcPr>
                  <w:tcW w:w="0" w:type="auto"/>
                </w:tcPr>
                <w:p w14:paraId="4C41DE24" w14:textId="5B179021" w:rsidR="00550700" w:rsidRPr="00550700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 w:rsidRPr="006D4239">
                    <w:rPr>
                      <w:sz w:val="18"/>
                      <w:szCs w:val="18"/>
                    </w:rPr>
                    <w:t>Dance</w:t>
                  </w:r>
                </w:p>
              </w:tc>
              <w:tc>
                <w:tcPr>
                  <w:tcW w:w="1088" w:type="dxa"/>
                </w:tcPr>
                <w:p w14:paraId="15F3E00D" w14:textId="6A54D49F" w:rsidR="00550700" w:rsidRPr="00550700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</w:tr>
            <w:tr w:rsidR="00550700" w14:paraId="19961092" w14:textId="77777777" w:rsidTr="00C820FC">
              <w:tc>
                <w:tcPr>
                  <w:tcW w:w="0" w:type="auto"/>
                </w:tcPr>
                <w:p w14:paraId="04C8E57F" w14:textId="63E18B41" w:rsidR="00550700" w:rsidRPr="00550700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 w:rsidRPr="006D4239">
                    <w:rPr>
                      <w:sz w:val="18"/>
                      <w:szCs w:val="18"/>
                    </w:rPr>
                    <w:t>Stunt Driving</w:t>
                  </w:r>
                </w:p>
              </w:tc>
              <w:tc>
                <w:tcPr>
                  <w:tcW w:w="1088" w:type="dxa"/>
                </w:tcPr>
                <w:p w14:paraId="2A18EF03" w14:textId="536DD006" w:rsidR="00550700" w:rsidRPr="00550700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550700" w14:paraId="741B91AE" w14:textId="77777777" w:rsidTr="00C820FC">
              <w:tc>
                <w:tcPr>
                  <w:tcW w:w="0" w:type="auto"/>
                </w:tcPr>
                <w:p w14:paraId="2D0679A5" w14:textId="4EE8A264" w:rsidR="00550700" w:rsidRPr="00550700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 w:rsidRPr="006D4239">
                    <w:rPr>
                      <w:sz w:val="18"/>
                      <w:szCs w:val="18"/>
                    </w:rPr>
                    <w:t>Firearms</w:t>
                  </w:r>
                </w:p>
              </w:tc>
              <w:tc>
                <w:tcPr>
                  <w:tcW w:w="1088" w:type="dxa"/>
                </w:tcPr>
                <w:p w14:paraId="6C758927" w14:textId="3E1818B2" w:rsidR="00550700" w:rsidRPr="00550700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</w:tr>
            <w:tr w:rsidR="00550700" w14:paraId="42BEF096" w14:textId="77777777" w:rsidTr="00C820FC">
              <w:trPr>
                <w:trHeight w:val="2125"/>
              </w:trPr>
              <w:tc>
                <w:tcPr>
                  <w:tcW w:w="0" w:type="auto"/>
                </w:tcPr>
                <w:p w14:paraId="6C9B1EF8" w14:textId="1A79D4E2" w:rsidR="00B62027" w:rsidRDefault="00550700" w:rsidP="00B62027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High Falls</w:t>
                  </w:r>
                </w:p>
                <w:p w14:paraId="3662435C" w14:textId="143266B6" w:rsidR="00550700" w:rsidRDefault="00550700" w:rsidP="00B62027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Harness Wirework</w:t>
                  </w:r>
                </w:p>
                <w:p w14:paraId="72BEF5FD" w14:textId="77777777" w:rsidR="00550700" w:rsidRDefault="00550700" w:rsidP="00550700">
                  <w:pPr>
                    <w:pStyle w:val="ContactDetails"/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Jet-skiing</w:t>
                  </w:r>
                </w:p>
                <w:p w14:paraId="22EFD563" w14:textId="77777777" w:rsidR="00550700" w:rsidRDefault="00550700" w:rsidP="00550700">
                  <w:pPr>
                    <w:pStyle w:val="ContactDetails"/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Martial Arts</w:t>
                  </w:r>
                </w:p>
                <w:p w14:paraId="65D9EEC9" w14:textId="77777777" w:rsidR="00550700" w:rsidRDefault="00550700" w:rsidP="00550700">
                  <w:pPr>
                    <w:pStyle w:val="ContactDetails"/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Motorbike</w:t>
                  </w:r>
                </w:p>
                <w:p w14:paraId="74AA7B38" w14:textId="41338BFF" w:rsidR="00550700" w:rsidRDefault="00550700" w:rsidP="00550700">
                  <w:pPr>
                    <w:pStyle w:val="ContactDetails"/>
                    <w:spacing w:after="0"/>
                    <w:rPr>
                      <w:sz w:val="18"/>
                      <w:szCs w:val="18"/>
                    </w:rPr>
                  </w:pPr>
                  <w:r w:rsidRPr="005E5359">
                    <w:rPr>
                      <w:sz w:val="18"/>
                      <w:szCs w:val="18"/>
                    </w:rPr>
                    <w:t>Muay Thai</w:t>
                  </w:r>
                </w:p>
                <w:p w14:paraId="718E935F" w14:textId="6BDCC513" w:rsidR="00AC4384" w:rsidRPr="005E5359" w:rsidRDefault="00AC4384" w:rsidP="00550700">
                  <w:pPr>
                    <w:pStyle w:val="ContactDetails"/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Parkour</w:t>
                  </w:r>
                </w:p>
                <w:p w14:paraId="0AFA97A4" w14:textId="77777777" w:rsidR="00550700" w:rsidRDefault="00550700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Scuba Diving</w:t>
                  </w:r>
                </w:p>
                <w:p w14:paraId="4A9829B2" w14:textId="77777777" w:rsidR="00550700" w:rsidRDefault="00550700" w:rsidP="00550700">
                  <w:pPr>
                    <w:pStyle w:val="ContactDetails"/>
                    <w:spacing w:after="0"/>
                    <w:rPr>
                      <w:sz w:val="18"/>
                      <w:szCs w:val="18"/>
                    </w:rPr>
                  </w:pPr>
                  <w:r w:rsidRPr="005E5359">
                    <w:rPr>
                      <w:sz w:val="18"/>
                      <w:szCs w:val="18"/>
                    </w:rPr>
                    <w:t>Swordwork</w:t>
                  </w:r>
                </w:p>
                <w:p w14:paraId="4A847791" w14:textId="77777777" w:rsidR="00550700" w:rsidRDefault="00550700" w:rsidP="00550700">
                  <w:pPr>
                    <w:pStyle w:val="ContactDetails"/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Snow Skiing</w:t>
                  </w:r>
                </w:p>
                <w:p w14:paraId="56EBD0B6" w14:textId="1BD03082" w:rsidR="00550700" w:rsidRDefault="00C820FC" w:rsidP="00550700">
                  <w:pPr>
                    <w:pStyle w:val="ContactDetails"/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Tactical/ Military</w:t>
                  </w:r>
                </w:p>
                <w:p w14:paraId="60B0AB6F" w14:textId="2FB2CA8F" w:rsidR="00550700" w:rsidRPr="00550700" w:rsidRDefault="00550700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Weapons Systems</w:t>
                  </w:r>
                </w:p>
              </w:tc>
              <w:tc>
                <w:tcPr>
                  <w:tcW w:w="1088" w:type="dxa"/>
                </w:tcPr>
                <w:p w14:paraId="3B7DC6D5" w14:textId="4731017C" w:rsidR="00C820FC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  <w:p w14:paraId="72F653AF" w14:textId="77777777" w:rsidR="00C820FC" w:rsidRDefault="00C820FC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  <w:p w14:paraId="36533821" w14:textId="77777777" w:rsidR="00C820FC" w:rsidRDefault="00C820FC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  <w:p w14:paraId="50294170" w14:textId="74637B45" w:rsidR="00C820FC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  <w:p w14:paraId="31684761" w14:textId="57F21956" w:rsidR="00C820FC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  <w:p w14:paraId="57A9BA04" w14:textId="35C5E404" w:rsidR="00C820FC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  <w:p w14:paraId="3E8B3FFB" w14:textId="5D2B099F" w:rsidR="00C820FC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  <w:p w14:paraId="395B69B3" w14:textId="0F2EB19E" w:rsidR="00C820FC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  <w:p w14:paraId="726EA3F3" w14:textId="557C8166" w:rsidR="00AC4384" w:rsidRDefault="00AC4384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  <w:p w14:paraId="21E4B75E" w14:textId="77777777" w:rsidR="00C820FC" w:rsidRDefault="00C820FC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  <w:p w14:paraId="5EFA926C" w14:textId="515CF7A6" w:rsidR="00C820FC" w:rsidRDefault="00B62027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  <w:p w14:paraId="74AD9877" w14:textId="60AA47DE" w:rsidR="00C820FC" w:rsidRPr="00550700" w:rsidRDefault="00C820FC" w:rsidP="00550700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</w:tr>
          </w:tbl>
          <w:p w14:paraId="58B266A3" w14:textId="59E12CD2" w:rsidR="00CD50F6" w:rsidRPr="00584241" w:rsidRDefault="00CD50F6" w:rsidP="00D413EB">
            <w:pPr>
              <w:pStyle w:val="ContactDetails"/>
              <w:spacing w:after="0"/>
              <w:rPr>
                <w:rStyle w:val="Hyperlink"/>
                <w:lang w:val="en-NZ"/>
              </w:rPr>
            </w:pPr>
          </w:p>
        </w:tc>
        <w:tc>
          <w:tcPr>
            <w:tcW w:w="339" w:type="dxa"/>
          </w:tcPr>
          <w:p w14:paraId="4F1867C9" w14:textId="77777777" w:rsidR="000629D5" w:rsidRPr="00584241" w:rsidRDefault="000629D5" w:rsidP="00D413EB">
            <w:pPr>
              <w:tabs>
                <w:tab w:val="left" w:pos="990"/>
              </w:tabs>
              <w:spacing w:after="0"/>
              <w:rPr>
                <w:lang w:val="en-NZ"/>
              </w:rPr>
            </w:pPr>
          </w:p>
        </w:tc>
        <w:tc>
          <w:tcPr>
            <w:tcW w:w="6892" w:type="dxa"/>
            <w:vMerge/>
          </w:tcPr>
          <w:p w14:paraId="76526B6C" w14:textId="77777777" w:rsidR="000629D5" w:rsidRPr="00584241" w:rsidRDefault="000629D5" w:rsidP="00D413EB">
            <w:pPr>
              <w:spacing w:after="0"/>
              <w:rPr>
                <w:color w:val="FFFFFF" w:themeColor="background1"/>
                <w:lang w:val="en-NZ"/>
              </w:rPr>
            </w:pPr>
          </w:p>
        </w:tc>
      </w:tr>
    </w:tbl>
    <w:p w14:paraId="13A8F71D" w14:textId="0C1B24BA" w:rsidR="00A56216" w:rsidRPr="00A56216" w:rsidRDefault="00A56216" w:rsidP="005D5E5F">
      <w:pPr>
        <w:rPr>
          <w:sz w:val="14"/>
          <w:szCs w:val="14"/>
          <w:lang w:val="en-NZ"/>
        </w:rPr>
      </w:pPr>
      <w:r>
        <w:rPr>
          <w:sz w:val="14"/>
          <w:szCs w:val="14"/>
          <w:lang w:val="en-NZ"/>
        </w:rPr>
        <w:t>1= 1-3 years exp./ 2= 4-6 years exp. / 3= 7+ years exp.</w:t>
      </w:r>
    </w:p>
    <w:sectPr w:rsidR="00A56216" w:rsidRPr="00A56216" w:rsidSect="008D49C0">
      <w:headerReference w:type="default" r:id="rId11"/>
      <w:pgSz w:w="12240" w:h="15840"/>
      <w:pgMar w:top="720" w:right="720" w:bottom="56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CA3CB" w14:textId="77777777" w:rsidR="004E7DF9" w:rsidRDefault="004E7DF9" w:rsidP="000C45FF">
      <w:r>
        <w:separator/>
      </w:r>
    </w:p>
  </w:endnote>
  <w:endnote w:type="continuationSeparator" w:id="0">
    <w:p w14:paraId="1B672FC3" w14:textId="77777777" w:rsidR="004E7DF9" w:rsidRDefault="004E7DF9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18F4D" w14:textId="77777777" w:rsidR="004E7DF9" w:rsidRDefault="004E7DF9" w:rsidP="000C45FF">
      <w:r>
        <w:separator/>
      </w:r>
    </w:p>
  </w:footnote>
  <w:footnote w:type="continuationSeparator" w:id="0">
    <w:p w14:paraId="685F0AAE" w14:textId="77777777" w:rsidR="004E7DF9" w:rsidRDefault="004E7DF9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4CC64" w14:textId="70156103" w:rsidR="000C45FF" w:rsidRDefault="000C45FF" w:rsidP="004113DD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B1D750" wp14:editId="009DFDA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4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13DD">
      <w:t>ANGUS DUNN Stunts CV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88A"/>
    <w:rsid w:val="00000C09"/>
    <w:rsid w:val="0000597A"/>
    <w:rsid w:val="00011489"/>
    <w:rsid w:val="0002088A"/>
    <w:rsid w:val="000326C6"/>
    <w:rsid w:val="00032B28"/>
    <w:rsid w:val="00034331"/>
    <w:rsid w:val="00036450"/>
    <w:rsid w:val="00052743"/>
    <w:rsid w:val="00061C84"/>
    <w:rsid w:val="000629D5"/>
    <w:rsid w:val="000743CA"/>
    <w:rsid w:val="00076632"/>
    <w:rsid w:val="0007764D"/>
    <w:rsid w:val="0008040D"/>
    <w:rsid w:val="000B2BB7"/>
    <w:rsid w:val="000C0FD1"/>
    <w:rsid w:val="000C336E"/>
    <w:rsid w:val="000C3C33"/>
    <w:rsid w:val="000C45FF"/>
    <w:rsid w:val="000D5649"/>
    <w:rsid w:val="000E3FD1"/>
    <w:rsid w:val="000F46E6"/>
    <w:rsid w:val="000F6EDF"/>
    <w:rsid w:val="0010295E"/>
    <w:rsid w:val="001244CC"/>
    <w:rsid w:val="00134E3A"/>
    <w:rsid w:val="00177CF4"/>
    <w:rsid w:val="00180329"/>
    <w:rsid w:val="0019001F"/>
    <w:rsid w:val="00196700"/>
    <w:rsid w:val="001A74A5"/>
    <w:rsid w:val="001B2ABD"/>
    <w:rsid w:val="001B7D60"/>
    <w:rsid w:val="001D2335"/>
    <w:rsid w:val="001D7CDD"/>
    <w:rsid w:val="001E1759"/>
    <w:rsid w:val="001F1ECC"/>
    <w:rsid w:val="0020190A"/>
    <w:rsid w:val="00227B9C"/>
    <w:rsid w:val="002400EB"/>
    <w:rsid w:val="00242409"/>
    <w:rsid w:val="00244620"/>
    <w:rsid w:val="002450FE"/>
    <w:rsid w:val="00247449"/>
    <w:rsid w:val="00256CF7"/>
    <w:rsid w:val="00293A5B"/>
    <w:rsid w:val="00297835"/>
    <w:rsid w:val="002C6A54"/>
    <w:rsid w:val="002D1486"/>
    <w:rsid w:val="002D55AC"/>
    <w:rsid w:val="002E7051"/>
    <w:rsid w:val="002E7502"/>
    <w:rsid w:val="002F4A74"/>
    <w:rsid w:val="002F6EBC"/>
    <w:rsid w:val="00302234"/>
    <w:rsid w:val="0030481B"/>
    <w:rsid w:val="00310C39"/>
    <w:rsid w:val="00320A46"/>
    <w:rsid w:val="00323917"/>
    <w:rsid w:val="003427F0"/>
    <w:rsid w:val="0034561D"/>
    <w:rsid w:val="00354D0B"/>
    <w:rsid w:val="003702EC"/>
    <w:rsid w:val="003821F1"/>
    <w:rsid w:val="0038796A"/>
    <w:rsid w:val="003D2536"/>
    <w:rsid w:val="003D5F85"/>
    <w:rsid w:val="003E014B"/>
    <w:rsid w:val="003F0860"/>
    <w:rsid w:val="003F790F"/>
    <w:rsid w:val="00405D6D"/>
    <w:rsid w:val="004071FC"/>
    <w:rsid w:val="004113DD"/>
    <w:rsid w:val="00417321"/>
    <w:rsid w:val="0042442E"/>
    <w:rsid w:val="00445947"/>
    <w:rsid w:val="00455AF6"/>
    <w:rsid w:val="00462378"/>
    <w:rsid w:val="00464A2C"/>
    <w:rsid w:val="004813B3"/>
    <w:rsid w:val="00496591"/>
    <w:rsid w:val="004A4AB6"/>
    <w:rsid w:val="004C6041"/>
    <w:rsid w:val="004C63E4"/>
    <w:rsid w:val="004D3011"/>
    <w:rsid w:val="004E743D"/>
    <w:rsid w:val="004E7DF9"/>
    <w:rsid w:val="004F23C3"/>
    <w:rsid w:val="00501A1B"/>
    <w:rsid w:val="00504594"/>
    <w:rsid w:val="00511BA3"/>
    <w:rsid w:val="005471BA"/>
    <w:rsid w:val="00550700"/>
    <w:rsid w:val="00550E59"/>
    <w:rsid w:val="00560432"/>
    <w:rsid w:val="0056061A"/>
    <w:rsid w:val="00562B89"/>
    <w:rsid w:val="005645EE"/>
    <w:rsid w:val="00575DD1"/>
    <w:rsid w:val="00584241"/>
    <w:rsid w:val="00584BE6"/>
    <w:rsid w:val="005B0A92"/>
    <w:rsid w:val="005C3C66"/>
    <w:rsid w:val="005D4762"/>
    <w:rsid w:val="005D5E5F"/>
    <w:rsid w:val="005D6289"/>
    <w:rsid w:val="005E39D5"/>
    <w:rsid w:val="005E5359"/>
    <w:rsid w:val="005F0C23"/>
    <w:rsid w:val="005F51C5"/>
    <w:rsid w:val="00605678"/>
    <w:rsid w:val="00607A00"/>
    <w:rsid w:val="00612544"/>
    <w:rsid w:val="0062123A"/>
    <w:rsid w:val="00624041"/>
    <w:rsid w:val="00637B03"/>
    <w:rsid w:val="00646E75"/>
    <w:rsid w:val="006610D6"/>
    <w:rsid w:val="00675280"/>
    <w:rsid w:val="006771D0"/>
    <w:rsid w:val="0069161E"/>
    <w:rsid w:val="006958F9"/>
    <w:rsid w:val="006B055A"/>
    <w:rsid w:val="006B07BF"/>
    <w:rsid w:val="006C6BDD"/>
    <w:rsid w:val="00701717"/>
    <w:rsid w:val="00712AFA"/>
    <w:rsid w:val="00715FCB"/>
    <w:rsid w:val="00734757"/>
    <w:rsid w:val="00735CEC"/>
    <w:rsid w:val="00741485"/>
    <w:rsid w:val="00743101"/>
    <w:rsid w:val="00751159"/>
    <w:rsid w:val="0076551B"/>
    <w:rsid w:val="007867A0"/>
    <w:rsid w:val="007927F5"/>
    <w:rsid w:val="007A00DF"/>
    <w:rsid w:val="007B5A10"/>
    <w:rsid w:val="007B5D79"/>
    <w:rsid w:val="007B68C6"/>
    <w:rsid w:val="007B7789"/>
    <w:rsid w:val="007B7E29"/>
    <w:rsid w:val="007C1EFE"/>
    <w:rsid w:val="007D4FAF"/>
    <w:rsid w:val="007E3C85"/>
    <w:rsid w:val="007E6639"/>
    <w:rsid w:val="007F6469"/>
    <w:rsid w:val="007F6BA3"/>
    <w:rsid w:val="00800E32"/>
    <w:rsid w:val="00802CA0"/>
    <w:rsid w:val="00810E6B"/>
    <w:rsid w:val="00812925"/>
    <w:rsid w:val="00821271"/>
    <w:rsid w:val="00843C1F"/>
    <w:rsid w:val="00846D4F"/>
    <w:rsid w:val="008508C1"/>
    <w:rsid w:val="00856A2B"/>
    <w:rsid w:val="008750A3"/>
    <w:rsid w:val="008767A4"/>
    <w:rsid w:val="0089195E"/>
    <w:rsid w:val="008A07BB"/>
    <w:rsid w:val="008C0857"/>
    <w:rsid w:val="008C157F"/>
    <w:rsid w:val="008C1736"/>
    <w:rsid w:val="008C6F15"/>
    <w:rsid w:val="008D2866"/>
    <w:rsid w:val="008D49C0"/>
    <w:rsid w:val="008F4057"/>
    <w:rsid w:val="008F7A11"/>
    <w:rsid w:val="00912021"/>
    <w:rsid w:val="00917878"/>
    <w:rsid w:val="00922D5C"/>
    <w:rsid w:val="00980776"/>
    <w:rsid w:val="009A028A"/>
    <w:rsid w:val="009A100C"/>
    <w:rsid w:val="009C0CA6"/>
    <w:rsid w:val="009C2F96"/>
    <w:rsid w:val="009C702D"/>
    <w:rsid w:val="009E0F0C"/>
    <w:rsid w:val="009E7C63"/>
    <w:rsid w:val="009F6921"/>
    <w:rsid w:val="00A046A3"/>
    <w:rsid w:val="00A05FC3"/>
    <w:rsid w:val="00A10A67"/>
    <w:rsid w:val="00A13CFB"/>
    <w:rsid w:val="00A2118D"/>
    <w:rsid w:val="00A21443"/>
    <w:rsid w:val="00A27BA2"/>
    <w:rsid w:val="00A41A5E"/>
    <w:rsid w:val="00A555B8"/>
    <w:rsid w:val="00A56216"/>
    <w:rsid w:val="00A74542"/>
    <w:rsid w:val="00A92F6C"/>
    <w:rsid w:val="00A941FD"/>
    <w:rsid w:val="00A97A2D"/>
    <w:rsid w:val="00AA5A49"/>
    <w:rsid w:val="00AB29B5"/>
    <w:rsid w:val="00AC4384"/>
    <w:rsid w:val="00AD10E3"/>
    <w:rsid w:val="00AD76E2"/>
    <w:rsid w:val="00AF441E"/>
    <w:rsid w:val="00B0279B"/>
    <w:rsid w:val="00B16F74"/>
    <w:rsid w:val="00B20152"/>
    <w:rsid w:val="00B20F57"/>
    <w:rsid w:val="00B423AC"/>
    <w:rsid w:val="00B50688"/>
    <w:rsid w:val="00B5541C"/>
    <w:rsid w:val="00B62027"/>
    <w:rsid w:val="00B70850"/>
    <w:rsid w:val="00BC2A00"/>
    <w:rsid w:val="00BC3A36"/>
    <w:rsid w:val="00BE490F"/>
    <w:rsid w:val="00BE7486"/>
    <w:rsid w:val="00BE79F3"/>
    <w:rsid w:val="00BF6F50"/>
    <w:rsid w:val="00C066B6"/>
    <w:rsid w:val="00C1744F"/>
    <w:rsid w:val="00C22FA7"/>
    <w:rsid w:val="00C37BA1"/>
    <w:rsid w:val="00C40B45"/>
    <w:rsid w:val="00C4674C"/>
    <w:rsid w:val="00C506CF"/>
    <w:rsid w:val="00C62898"/>
    <w:rsid w:val="00C636FE"/>
    <w:rsid w:val="00C72BED"/>
    <w:rsid w:val="00C73966"/>
    <w:rsid w:val="00C81B55"/>
    <w:rsid w:val="00C820FC"/>
    <w:rsid w:val="00C91336"/>
    <w:rsid w:val="00C94E6D"/>
    <w:rsid w:val="00C9578B"/>
    <w:rsid w:val="00CA562E"/>
    <w:rsid w:val="00CA6354"/>
    <w:rsid w:val="00CB0AA9"/>
    <w:rsid w:val="00CB2D30"/>
    <w:rsid w:val="00CB7782"/>
    <w:rsid w:val="00CC40AE"/>
    <w:rsid w:val="00CD50F6"/>
    <w:rsid w:val="00CE4586"/>
    <w:rsid w:val="00CE7B78"/>
    <w:rsid w:val="00CF55E3"/>
    <w:rsid w:val="00CF7CDB"/>
    <w:rsid w:val="00D225B3"/>
    <w:rsid w:val="00D2522B"/>
    <w:rsid w:val="00D26D2F"/>
    <w:rsid w:val="00D32C7F"/>
    <w:rsid w:val="00D33D7D"/>
    <w:rsid w:val="00D413EB"/>
    <w:rsid w:val="00D521E3"/>
    <w:rsid w:val="00D529B1"/>
    <w:rsid w:val="00D66281"/>
    <w:rsid w:val="00D80E8B"/>
    <w:rsid w:val="00D82834"/>
    <w:rsid w:val="00D82F2F"/>
    <w:rsid w:val="00D85B2A"/>
    <w:rsid w:val="00DA694B"/>
    <w:rsid w:val="00DC57D0"/>
    <w:rsid w:val="00DD172A"/>
    <w:rsid w:val="00E1607C"/>
    <w:rsid w:val="00E25A26"/>
    <w:rsid w:val="00E4570D"/>
    <w:rsid w:val="00E4746D"/>
    <w:rsid w:val="00E53CCF"/>
    <w:rsid w:val="00E55D74"/>
    <w:rsid w:val="00E6475F"/>
    <w:rsid w:val="00E763A1"/>
    <w:rsid w:val="00E80F72"/>
    <w:rsid w:val="00E83F8E"/>
    <w:rsid w:val="00E866EC"/>
    <w:rsid w:val="00E86D67"/>
    <w:rsid w:val="00E90053"/>
    <w:rsid w:val="00E9365C"/>
    <w:rsid w:val="00E93B74"/>
    <w:rsid w:val="00E93C23"/>
    <w:rsid w:val="00EB3A62"/>
    <w:rsid w:val="00EC2490"/>
    <w:rsid w:val="00EF53FA"/>
    <w:rsid w:val="00F0019C"/>
    <w:rsid w:val="00F14990"/>
    <w:rsid w:val="00F45EAB"/>
    <w:rsid w:val="00F50181"/>
    <w:rsid w:val="00F50A8B"/>
    <w:rsid w:val="00F60274"/>
    <w:rsid w:val="00F6366D"/>
    <w:rsid w:val="00F667F4"/>
    <w:rsid w:val="00F77FB9"/>
    <w:rsid w:val="00F97681"/>
    <w:rsid w:val="00FA7D3E"/>
    <w:rsid w:val="00FB068F"/>
    <w:rsid w:val="00FB72C0"/>
    <w:rsid w:val="00FD1465"/>
    <w:rsid w:val="00FD698A"/>
    <w:rsid w:val="00FE3F7D"/>
    <w:rsid w:val="00FF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6F71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46D4F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2978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48AB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rsid w:val="00E93B74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eytext">
    <w:name w:val="Grey text"/>
    <w:basedOn w:val="DefaultParagraphFont"/>
    <w:uiPriority w:val="4"/>
    <w:semiHidden/>
    <w:qFormat/>
    <w:rsid w:val="000629D5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0629D5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0629D5"/>
    <w:pPr>
      <w:contextualSpacing/>
    </w:pPr>
  </w:style>
  <w:style w:type="paragraph" w:styleId="NoSpacing">
    <w:name w:val="No Spacing"/>
    <w:uiPriority w:val="1"/>
    <w:qFormat/>
    <w:rsid w:val="000629D5"/>
    <w:rPr>
      <w:sz w:val="22"/>
      <w:szCs w:val="22"/>
    </w:rPr>
  </w:style>
  <w:style w:type="table" w:styleId="GridTable1Light-Accent1">
    <w:name w:val="Grid Table 1 Light Accent 1"/>
    <w:basedOn w:val="TableNormal"/>
    <w:uiPriority w:val="46"/>
    <w:rsid w:val="00F45EAB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ates">
    <w:name w:val="Dates"/>
    <w:basedOn w:val="BodyText"/>
    <w:qFormat/>
    <w:rsid w:val="00741485"/>
    <w:pPr>
      <w:widowControl w:val="0"/>
      <w:kinsoku w:val="0"/>
      <w:overflowPunct w:val="0"/>
      <w:autoSpaceDE w:val="0"/>
      <w:autoSpaceDN w:val="0"/>
      <w:adjustRightInd w:val="0"/>
      <w:spacing w:after="0"/>
    </w:pPr>
    <w:rPr>
      <w:rFonts w:eastAsia="Times New Roman" w:cs="Times New Roman"/>
      <w:b/>
      <w:color w:val="000000" w:themeColor="text1"/>
      <w:sz w:val="18"/>
      <w:szCs w:val="20"/>
      <w:lang w:eastAsia="en-US"/>
    </w:rPr>
  </w:style>
  <w:style w:type="character" w:styleId="Strong">
    <w:name w:val="Strong"/>
    <w:basedOn w:val="DefaultParagraphFont"/>
    <w:uiPriority w:val="22"/>
    <w:semiHidden/>
    <w:qFormat/>
    <w:rsid w:val="00741485"/>
    <w:rPr>
      <w:b/>
      <w:bCs/>
      <w:color w:val="D8B25C" w:themeColor="accent4"/>
    </w:rPr>
  </w:style>
  <w:style w:type="paragraph" w:customStyle="1" w:styleId="Experience">
    <w:name w:val="Experience"/>
    <w:basedOn w:val="Normal"/>
    <w:qFormat/>
    <w:rsid w:val="00741485"/>
    <w:rPr>
      <w:rFonts w:eastAsiaTheme="minorHAnsi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74148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41485"/>
    <w:rPr>
      <w:sz w:val="22"/>
      <w:szCs w:val="22"/>
    </w:rPr>
  </w:style>
  <w:style w:type="table" w:styleId="TableWeb3">
    <w:name w:val="Table Web 3"/>
    <w:basedOn w:val="TableNormal"/>
    <w:uiPriority w:val="99"/>
    <w:rsid w:val="00FB72C0"/>
    <w:pPr>
      <w:spacing w:after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297835"/>
    <w:rPr>
      <w:rFonts w:asciiTheme="majorHAnsi" w:eastAsiaTheme="majorEastAsia" w:hAnsiTheme="majorHAnsi" w:cstheme="majorBidi"/>
      <w:i/>
      <w:iCs/>
      <w:color w:val="548AB7" w:themeColor="accent1" w:themeShade="BF"/>
      <w:sz w:val="22"/>
      <w:szCs w:val="22"/>
    </w:rPr>
  </w:style>
  <w:style w:type="table" w:styleId="LightList-Accent3">
    <w:name w:val="Light List Accent 3"/>
    <w:basedOn w:val="TableNormal"/>
    <w:uiPriority w:val="61"/>
    <w:rsid w:val="00575DD1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1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us\AppData\Local\Microsoft\Office\16.0\DTS\en-US%7bCC2EF733-4EF2-460A-8B35-324AC5050BF8%7d\%7bF7B1BFD3-0BDC-4D68-9B74-49CF355BC9B3%7dtf8892427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EA63EB45B540C7B853D5B911559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5E035-097E-4CBF-80AF-3AC4A8BEA4BA}"/>
      </w:docPartPr>
      <w:docPartBody>
        <w:p w:rsidR="00BB206C" w:rsidRDefault="006F6F88" w:rsidP="006F6F88">
          <w:pPr>
            <w:pStyle w:val="FCEA63EB45B540C7B853D5B91155961E"/>
          </w:pPr>
          <w:r w:rsidRPr="00846D4F">
            <w:rPr>
              <w:rStyle w:val="Heading2Char"/>
            </w:rPr>
            <w:t>CONTACT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0AB"/>
    <w:rsid w:val="00032470"/>
    <w:rsid w:val="0003681D"/>
    <w:rsid w:val="001A2355"/>
    <w:rsid w:val="001E52F4"/>
    <w:rsid w:val="00491920"/>
    <w:rsid w:val="005878AB"/>
    <w:rsid w:val="005B00AE"/>
    <w:rsid w:val="00632323"/>
    <w:rsid w:val="006F6F88"/>
    <w:rsid w:val="009016D3"/>
    <w:rsid w:val="009F751A"/>
    <w:rsid w:val="00A64B6A"/>
    <w:rsid w:val="00BB206C"/>
    <w:rsid w:val="00F430AB"/>
    <w:rsid w:val="00FB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6F6F88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F6F88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styleId="Hyperlink">
    <w:name w:val="Hyperlink"/>
    <w:basedOn w:val="DefaultParagraphFont"/>
    <w:uiPriority w:val="99"/>
    <w:rPr>
      <w:color w:val="C45911" w:themeColor="accent2" w:themeShade="BF"/>
      <w:u w:val="single"/>
    </w:rPr>
  </w:style>
  <w:style w:type="paragraph" w:customStyle="1" w:styleId="FCEA63EB45B540C7B853D5B91155961E">
    <w:name w:val="FCEA63EB45B540C7B853D5B91155961E"/>
    <w:rsid w:val="006F6F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{F7B1BFD3-0BDC-4D68-9B74-49CF355BC9B3}tf88924273_win32</Template>
  <TotalTime>0</TotalTime>
  <Pages>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2020-11-13T02:40:00Z</dcterms:created>
  <dcterms:modified xsi:type="dcterms:W3CDTF">2021-10-12T00:17:00Z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